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BD90331" w14:textId="678ECB7E" w:rsidR="005C0D74" w:rsidRDefault="005C0D74"/>
    <w:p w14:paraId="3F5C4B0A" w14:textId="77777777" w:rsidR="005C0D74" w:rsidRDefault="005C0D74"/>
    <w:p w14:paraId="52B7891C" w14:textId="77777777" w:rsidR="005C0D74" w:rsidRPr="00CA5543" w:rsidRDefault="005C0D74"/>
    <w:p w14:paraId="6613E624" w14:textId="77777777" w:rsidR="005C0D74" w:rsidRPr="00CA5543" w:rsidRDefault="005C0D74"/>
    <w:p w14:paraId="16808466" w14:textId="77777777" w:rsidR="005C0D74" w:rsidRDefault="00BE2177" w:rsidP="00DB2DD9">
      <w:pPr>
        <w:jc w:val="center"/>
        <w:rPr>
          <w:rFonts w:ascii="Arial" w:hAnsi="Arial" w:cs="Arial"/>
          <w:b/>
          <w:sz w:val="70"/>
          <w:szCs w:val="70"/>
        </w:rPr>
      </w:pPr>
      <w:r w:rsidRPr="00DB2DD9">
        <w:rPr>
          <w:rFonts w:ascii="Arial" w:hAnsi="Arial" w:cs="Arial"/>
          <w:b/>
          <w:sz w:val="70"/>
          <w:szCs w:val="70"/>
        </w:rPr>
        <w:t>Project title</w:t>
      </w:r>
    </w:p>
    <w:p w14:paraId="5C845CDB" w14:textId="77777777" w:rsidR="00B8753E" w:rsidRDefault="00B8753E" w:rsidP="00DB2DD9">
      <w:pPr>
        <w:jc w:val="center"/>
        <w:rPr>
          <w:rFonts w:ascii="Arial" w:hAnsi="Arial" w:cs="Arial"/>
          <w:b/>
          <w:sz w:val="18"/>
          <w:szCs w:val="18"/>
        </w:rPr>
      </w:pPr>
    </w:p>
    <w:p w14:paraId="756408DC" w14:textId="362C4CA0" w:rsidR="00B8753E" w:rsidRPr="00B8753E" w:rsidRDefault="00B8753E" w:rsidP="00DB2DD9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Public report</w:t>
      </w:r>
    </w:p>
    <w:p w14:paraId="5B6401D6" w14:textId="77777777" w:rsidR="00BE2177" w:rsidRPr="00CA5543" w:rsidRDefault="00BE2177"/>
    <w:p w14:paraId="26A76535" w14:textId="7CE2F408" w:rsidR="005C0D74" w:rsidRPr="00CA5543" w:rsidRDefault="00637754">
      <w:r w:rsidRPr="00CA554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02400C" wp14:editId="71EBC49F">
                <wp:simplePos x="0" y="0"/>
                <wp:positionH relativeFrom="column">
                  <wp:posOffset>980440</wp:posOffset>
                </wp:positionH>
                <wp:positionV relativeFrom="paragraph">
                  <wp:posOffset>3298825</wp:posOffset>
                </wp:positionV>
                <wp:extent cx="3758565" cy="383540"/>
                <wp:effectExtent l="0" t="0" r="0" b="635"/>
                <wp:wrapNone/>
                <wp:docPr id="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856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0E316" w14:textId="77777777" w:rsidR="00413AD5" w:rsidRPr="009D4503" w:rsidRDefault="00413AD5">
                            <w:pPr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sv-SE"/>
                              </w:rPr>
                            </w:pPr>
                            <w:r w:rsidRPr="009D4503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sv-SE"/>
                              </w:rPr>
                              <w:t xml:space="preserve">Picture from </w:t>
                            </w:r>
                            <w:r w:rsidRPr="009D4503">
                              <w:rPr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02400C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margin-left:77.2pt;margin-top:259.75pt;width:295.95pt;height:30.2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" stroked="f">
                <v:textbox style="mso-fit-shape-to-text:t">
                  <w:txbxContent>
                    <w:p w14:paraId="75B0E316" w14:textId="77777777" w:rsidR="00413AD5" w:rsidRPr="009D4503" w:rsidRDefault="00413AD5">
                      <w:pPr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sv-SE"/>
                        </w:rPr>
                      </w:pPr>
                      <w:r w:rsidRPr="009D4503">
                        <w:rPr>
                          <w:b/>
                          <w:color w:val="E36C0A" w:themeColor="accent6" w:themeShade="BF"/>
                          <w:sz w:val="40"/>
                          <w:szCs w:val="40"/>
                          <w:lang w:val="sv-SE"/>
                        </w:rPr>
                        <w:t xml:space="preserve">Picture from </w:t>
                      </w:r>
                      <w:r w:rsidRPr="009D4503">
                        <w:rPr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>project</w:t>
                      </w:r>
                    </w:p>
                  </w:txbxContent>
                </v:textbox>
              </v:shape>
            </w:pict>
          </mc:Fallback>
        </mc:AlternateContent>
      </w:r>
      <w:r w:rsidR="00022448" w:rsidRPr="00CA5543">
        <w:object w:dxaOrig="7072" w:dyaOrig="5318" w14:anchorId="015FFC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pt;height:303.9pt" o:ole="">
            <v:imagedata r:id="rId8" o:title=""/>
          </v:shape>
          <o:OLEObject Type="Embed" ProgID="PowerPoint.Slide.12" ShapeID="_x0000_i1025" DrawAspect="Content" ObjectID="_1550639421" r:id="rId9"/>
        </w:object>
      </w:r>
    </w:p>
    <w:p w14:paraId="02D4BC0C" w14:textId="77777777" w:rsidR="005C0D74" w:rsidRPr="00CA5543" w:rsidRDefault="005C0D74">
      <w:bookmarkStart w:id="0" w:name="_Toc127871111"/>
    </w:p>
    <w:p w14:paraId="363EC22C" w14:textId="77777777" w:rsidR="00044E85" w:rsidRPr="00CA5543" w:rsidRDefault="00CB4C17" w:rsidP="00044E85">
      <w:r w:rsidRPr="00CA5543">
        <w:t>Proje</w:t>
      </w:r>
      <w:r w:rsidR="00044E85" w:rsidRPr="00CA5543">
        <w:t xml:space="preserve">ct within </w:t>
      </w:r>
      <w:r w:rsidR="00044E85" w:rsidRPr="009D4503">
        <w:rPr>
          <w:color w:val="E36C0A" w:themeColor="accent6" w:themeShade="BF"/>
        </w:rPr>
        <w:t>XXXXXXXX</w:t>
      </w:r>
      <w:bookmarkStart w:id="1" w:name="_Toc127871112"/>
      <w:bookmarkStart w:id="2" w:name="_Toc127873469"/>
      <w:bookmarkEnd w:id="0"/>
    </w:p>
    <w:p w14:paraId="248BB361" w14:textId="1898CB7F" w:rsidR="009D4503" w:rsidRDefault="009D4503" w:rsidP="009A62D9">
      <w:r>
        <w:t>Author</w:t>
      </w:r>
      <w:r>
        <w:tab/>
      </w:r>
      <w:r>
        <w:tab/>
      </w:r>
      <w:r w:rsidRPr="009D4503">
        <w:rPr>
          <w:color w:val="E36C0A" w:themeColor="accent6" w:themeShade="BF"/>
        </w:rPr>
        <w:t>XXXXXXXX</w:t>
      </w:r>
    </w:p>
    <w:p w14:paraId="0AC04865" w14:textId="2D2D2186" w:rsidR="00CB4C17" w:rsidRPr="00CA5543" w:rsidRDefault="00CA5543" w:rsidP="009A62D9">
      <w:pPr>
        <w:rPr>
          <w:rFonts w:ascii="Arial" w:hAnsi="Arial" w:cs="Arial"/>
          <w:b/>
          <w:color w:val="444444"/>
          <w:sz w:val="18"/>
          <w:szCs w:val="18"/>
          <w:u w:val="single"/>
        </w:rPr>
      </w:pPr>
      <w:r w:rsidRPr="00CA5543">
        <w:t>Date</w:t>
      </w:r>
      <w:r w:rsidR="009D4503">
        <w:tab/>
      </w:r>
      <w:r w:rsidR="009D4503">
        <w:tab/>
      </w:r>
      <w:r w:rsidR="009D4503" w:rsidRPr="009D4503">
        <w:rPr>
          <w:color w:val="E36C0A" w:themeColor="accent6" w:themeShade="BF"/>
        </w:rPr>
        <w:t>XXXXXXXX</w:t>
      </w:r>
    </w:p>
    <w:p w14:paraId="0DA6092F" w14:textId="77777777" w:rsidR="00CB4C17" w:rsidRDefault="00CB4C17" w:rsidP="00CB4C1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</w:rPr>
      </w:pPr>
    </w:p>
    <w:p w14:paraId="376BDA83" w14:textId="77777777" w:rsidR="009D4503" w:rsidRDefault="009D4503" w:rsidP="00CB4C1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</w:rPr>
      </w:pPr>
    </w:p>
    <w:p w14:paraId="35BB1648" w14:textId="3FCA1761" w:rsidR="00CB4C17" w:rsidRPr="00CA5543" w:rsidRDefault="009A62D9" w:rsidP="00CB4C1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</w:rPr>
      </w:pPr>
      <w:r w:rsidRPr="00CA5543">
        <w:rPr>
          <w:noProof/>
          <w:lang w:val="sv-SE" w:eastAsia="sv-SE"/>
        </w:rPr>
        <w:drawing>
          <wp:inline distT="0" distB="0" distL="0" distR="0" wp14:anchorId="46EFB3BD" wp14:editId="74CF28C8">
            <wp:extent cx="4384431" cy="1008318"/>
            <wp:effectExtent l="0" t="0" r="10160" b="8255"/>
            <wp:docPr id="3" name="Bild 2" descr="http://www.vinnova.se/PageFiles/34198/FFI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nnova.se/PageFiles/34198/FFI%20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82" cy="10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 w:displacedByCustomXml="next"/>
    <w:bookmarkEnd w:id="1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GB"/>
        </w:rPr>
        <w:id w:val="3499001"/>
        <w:docPartObj>
          <w:docPartGallery w:val="Table of Contents"/>
          <w:docPartUnique/>
        </w:docPartObj>
      </w:sdtPr>
      <w:sdtEndPr>
        <w:rPr>
          <w:sz w:val="32"/>
          <w:szCs w:val="32"/>
        </w:rPr>
      </w:sdtEndPr>
      <w:sdtContent>
        <w:p w14:paraId="2F3FD83F" w14:textId="0731B371" w:rsidR="00E41AA5" w:rsidRDefault="00423F0A" w:rsidP="00413AD5">
          <w:pPr>
            <w:pStyle w:val="Innehllsfrteckningsrubrik"/>
            <w:rPr>
              <w:rFonts w:ascii="Arial" w:hAnsi="Arial" w:cs="Arial"/>
              <w:sz w:val="36"/>
              <w:szCs w:val="36"/>
              <w:lang w:val="en-GB"/>
            </w:rPr>
          </w:pPr>
          <w:r w:rsidRPr="00DB2DD9">
            <w:rPr>
              <w:rFonts w:ascii="Arial" w:hAnsi="Arial" w:cs="Arial"/>
              <w:sz w:val="36"/>
              <w:szCs w:val="36"/>
              <w:lang w:val="en-GB"/>
            </w:rPr>
            <w:t>Content</w:t>
          </w:r>
        </w:p>
        <w:p w14:paraId="18BD9FA4" w14:textId="77777777" w:rsidR="00DB2DD9" w:rsidRPr="00DB2DD9" w:rsidRDefault="00DB2DD9" w:rsidP="00DB2DD9"/>
        <w:p w14:paraId="3CA14E4E" w14:textId="77777777" w:rsidR="00DB2DD9" w:rsidRPr="009D4503" w:rsidRDefault="00032BAC">
          <w:pPr>
            <w:pStyle w:val="Innehll1"/>
            <w:rPr>
              <w:rFonts w:ascii="Arial" w:eastAsiaTheme="minorEastAsia" w:hAnsi="Arial"/>
              <w:b w:val="0"/>
              <w:lang w:val="en-US" w:eastAsia="sv-SE"/>
            </w:rPr>
          </w:pPr>
          <w:r w:rsidRPr="00127F38">
            <w:rPr>
              <w:rFonts w:ascii="Arial" w:hAnsi="Arial"/>
              <w:sz w:val="32"/>
              <w:szCs w:val="32"/>
              <w:lang w:val="en-GB"/>
            </w:rPr>
            <w:fldChar w:fldCharType="begin"/>
          </w:r>
          <w:r w:rsidR="00E41AA5" w:rsidRPr="00127F38">
            <w:rPr>
              <w:rFonts w:ascii="Arial" w:hAnsi="Arial"/>
              <w:sz w:val="32"/>
              <w:szCs w:val="32"/>
              <w:lang w:val="en-GB"/>
            </w:rPr>
            <w:instrText xml:space="preserve"> TOC \o "1-3" \h \z \u </w:instrText>
          </w:r>
          <w:r w:rsidRPr="00127F38">
            <w:rPr>
              <w:rFonts w:ascii="Arial" w:hAnsi="Arial"/>
              <w:sz w:val="32"/>
              <w:szCs w:val="32"/>
              <w:lang w:val="en-GB"/>
            </w:rPr>
            <w:fldChar w:fldCharType="separate"/>
          </w:r>
          <w:hyperlink w:anchor="_Toc475950925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1.</w:t>
            </w:r>
            <w:r w:rsidR="00DB2DD9" w:rsidRPr="009D4503">
              <w:rPr>
                <w:rFonts w:ascii="Arial" w:eastAsiaTheme="minorEastAsia" w:hAnsi="Arial"/>
                <w:b w:val="0"/>
                <w:lang w:val="en-US"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Summary</w:t>
            </w:r>
            <w:r w:rsidR="00DB2DD9" w:rsidRPr="009D4503">
              <w:rPr>
                <w:rFonts w:ascii="Arial" w:hAnsi="Arial"/>
                <w:webHidden/>
                <w:lang w:val="en-US"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9D4503">
              <w:rPr>
                <w:rFonts w:ascii="Arial" w:hAnsi="Arial"/>
                <w:webHidden/>
                <w:lang w:val="en-US"/>
              </w:rPr>
              <w:instrText xml:space="preserve"> PAGEREF _Toc475950925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9D4503">
              <w:rPr>
                <w:rFonts w:ascii="Arial" w:hAnsi="Arial"/>
                <w:webHidden/>
                <w:lang w:val="en-US"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1345D769" w14:textId="77777777" w:rsidR="00DB2DD9" w:rsidRPr="00DB2DD9" w:rsidRDefault="00897122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26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2.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Sammanfattning på svenska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_Toc475950926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79659F26" w14:textId="77777777" w:rsidR="00DB2DD9" w:rsidRPr="00DB2DD9" w:rsidRDefault="00897122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27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3.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Background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_Toc475950927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4A9763FF" w14:textId="77777777" w:rsidR="00DB2DD9" w:rsidRPr="00DB2DD9" w:rsidRDefault="00897122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28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4.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Purpose, research questions and method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_Toc475950928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2CE41CC2" w14:textId="77777777" w:rsidR="00DB2DD9" w:rsidRPr="00DB2DD9" w:rsidRDefault="00897122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29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5.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Objective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_Toc475950929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46300043" w14:textId="77777777" w:rsidR="00DB2DD9" w:rsidRPr="00DB2DD9" w:rsidRDefault="00897122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30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6.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Results and deliverables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_Toc475950930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3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3A86F69D" w14:textId="77777777" w:rsidR="00DB2DD9" w:rsidRPr="00DB2DD9" w:rsidRDefault="00897122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31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7.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Dissemination and publications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_Toc475950931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4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66AFAA91" w14:textId="77777777" w:rsidR="00DB2DD9" w:rsidRPr="00DB2DD9" w:rsidRDefault="00897122">
          <w:pPr>
            <w:pStyle w:val="Innehll2"/>
            <w:rPr>
              <w:rFonts w:ascii="Arial" w:eastAsiaTheme="minorEastAsia" w:hAnsi="Arial"/>
              <w:sz w:val="24"/>
              <w:szCs w:val="24"/>
              <w:lang w:val="sv-SE" w:eastAsia="sv-SE"/>
            </w:rPr>
          </w:pPr>
          <w:hyperlink w:anchor="_Toc475950932" w:history="1">
            <w:r w:rsidR="00DB2DD9" w:rsidRPr="00DB2DD9">
              <w:rPr>
                <w:rStyle w:val="Hyperlnk"/>
                <w:rFonts w:ascii="Arial" w:hAnsi="Arial"/>
                <w:sz w:val="24"/>
                <w:szCs w:val="24"/>
              </w:rPr>
              <w:t>7.1</w:t>
            </w:r>
            <w:r w:rsidR="00DB2DD9" w:rsidRPr="00DB2DD9">
              <w:rPr>
                <w:rFonts w:ascii="Arial" w:eastAsiaTheme="minorEastAsia" w:hAnsi="Arial"/>
                <w:sz w:val="24"/>
                <w:szCs w:val="24"/>
                <w:lang w:val="sv-SE"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sz w:val="24"/>
                <w:szCs w:val="24"/>
              </w:rPr>
              <w:t>Dissemination</w: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tab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begin"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instrText xml:space="preserve"> PAGEREF _Toc475950932 \h </w:instrTex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t>4</w: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end"/>
            </w:r>
          </w:hyperlink>
        </w:p>
        <w:p w14:paraId="7C2F6C17" w14:textId="77777777" w:rsidR="00DB2DD9" w:rsidRPr="00DB2DD9" w:rsidRDefault="00897122">
          <w:pPr>
            <w:pStyle w:val="Innehll2"/>
            <w:rPr>
              <w:rFonts w:ascii="Arial" w:eastAsiaTheme="minorEastAsia" w:hAnsi="Arial"/>
              <w:sz w:val="24"/>
              <w:szCs w:val="24"/>
              <w:lang w:val="sv-SE" w:eastAsia="sv-SE"/>
            </w:rPr>
          </w:pPr>
          <w:hyperlink w:anchor="_Toc475950933" w:history="1">
            <w:r w:rsidR="00DB2DD9" w:rsidRPr="00DB2DD9">
              <w:rPr>
                <w:rStyle w:val="Hyperlnk"/>
                <w:rFonts w:ascii="Arial" w:hAnsi="Arial"/>
                <w:sz w:val="24"/>
                <w:szCs w:val="24"/>
              </w:rPr>
              <w:t>7.2</w:t>
            </w:r>
            <w:r w:rsidR="00DB2DD9" w:rsidRPr="00DB2DD9">
              <w:rPr>
                <w:rFonts w:ascii="Arial" w:eastAsiaTheme="minorEastAsia" w:hAnsi="Arial"/>
                <w:sz w:val="24"/>
                <w:szCs w:val="24"/>
                <w:lang w:val="sv-SE"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sz w:val="24"/>
                <w:szCs w:val="24"/>
              </w:rPr>
              <w:t>Publications</w: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tab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begin"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instrText xml:space="preserve"> PAGEREF _Toc475950933 \h </w:instrTex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t>4</w:t>
            </w:r>
            <w:r w:rsidR="00DB2DD9" w:rsidRPr="00DB2DD9">
              <w:rPr>
                <w:rFonts w:ascii="Arial" w:hAnsi="Arial"/>
                <w:webHidden/>
                <w:sz w:val="24"/>
                <w:szCs w:val="24"/>
              </w:rPr>
              <w:fldChar w:fldCharType="end"/>
            </w:r>
          </w:hyperlink>
        </w:p>
        <w:p w14:paraId="4252B261" w14:textId="77777777" w:rsidR="00DB2DD9" w:rsidRPr="00DB2DD9" w:rsidRDefault="00897122">
          <w:pPr>
            <w:pStyle w:val="Innehll1"/>
            <w:rPr>
              <w:rFonts w:ascii="Arial" w:eastAsiaTheme="minorEastAsia" w:hAnsi="Arial"/>
              <w:b w:val="0"/>
              <w:lang w:eastAsia="sv-SE"/>
            </w:rPr>
          </w:pPr>
          <w:hyperlink w:anchor="_Toc475950934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8.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Conclusions and future research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_Toc475950934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4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79920F2C" w14:textId="77777777" w:rsidR="00DB2DD9" w:rsidRDefault="00897122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75950935" w:history="1">
            <w:r w:rsidR="00DB2DD9" w:rsidRPr="00DB2DD9">
              <w:rPr>
                <w:rStyle w:val="Hyperlnk"/>
                <w:rFonts w:ascii="Arial" w:hAnsi="Arial"/>
                <w:lang w:val="en-GB"/>
              </w:rPr>
              <w:t>9.</w:t>
            </w:r>
            <w:r w:rsidR="00DB2DD9" w:rsidRPr="00DB2DD9">
              <w:rPr>
                <w:rFonts w:ascii="Arial" w:eastAsiaTheme="minorEastAsia" w:hAnsi="Arial"/>
                <w:b w:val="0"/>
                <w:lang w:eastAsia="sv-SE"/>
              </w:rPr>
              <w:tab/>
            </w:r>
            <w:r w:rsidR="00DB2DD9" w:rsidRPr="00DB2DD9">
              <w:rPr>
                <w:rStyle w:val="Hyperlnk"/>
                <w:rFonts w:ascii="Arial" w:hAnsi="Arial"/>
                <w:lang w:val="en-GB"/>
              </w:rPr>
              <w:t>Participating parties and contact persons</w:t>
            </w:r>
            <w:r w:rsidR="00DB2DD9" w:rsidRPr="00DB2DD9">
              <w:rPr>
                <w:rFonts w:ascii="Arial" w:hAnsi="Arial"/>
                <w:webHidden/>
              </w:rPr>
              <w:tab/>
            </w:r>
            <w:r w:rsidR="00DB2DD9" w:rsidRPr="00DB2DD9">
              <w:rPr>
                <w:rFonts w:ascii="Arial" w:hAnsi="Arial"/>
                <w:webHidden/>
              </w:rPr>
              <w:fldChar w:fldCharType="begin"/>
            </w:r>
            <w:r w:rsidR="00DB2DD9" w:rsidRPr="00DB2DD9">
              <w:rPr>
                <w:rFonts w:ascii="Arial" w:hAnsi="Arial"/>
                <w:webHidden/>
              </w:rPr>
              <w:instrText xml:space="preserve"> PAGEREF _Toc475950935 \h </w:instrText>
            </w:r>
            <w:r w:rsidR="00DB2DD9" w:rsidRPr="00DB2DD9">
              <w:rPr>
                <w:rFonts w:ascii="Arial" w:hAnsi="Arial"/>
                <w:webHidden/>
              </w:rPr>
            </w:r>
            <w:r w:rsidR="00DB2DD9" w:rsidRPr="00DB2DD9">
              <w:rPr>
                <w:rFonts w:ascii="Arial" w:hAnsi="Arial"/>
                <w:webHidden/>
              </w:rPr>
              <w:fldChar w:fldCharType="separate"/>
            </w:r>
            <w:r w:rsidR="00DB2DD9" w:rsidRPr="00DB2DD9">
              <w:rPr>
                <w:rFonts w:ascii="Arial" w:hAnsi="Arial"/>
                <w:webHidden/>
              </w:rPr>
              <w:t>4</w:t>
            </w:r>
            <w:r w:rsidR="00DB2DD9" w:rsidRPr="00DB2DD9">
              <w:rPr>
                <w:rFonts w:ascii="Arial" w:hAnsi="Arial"/>
                <w:webHidden/>
              </w:rPr>
              <w:fldChar w:fldCharType="end"/>
            </w:r>
          </w:hyperlink>
        </w:p>
        <w:p w14:paraId="713973C2" w14:textId="77777777" w:rsidR="009E4B63" w:rsidRPr="00CA5543" w:rsidRDefault="00032BAC" w:rsidP="009E4B63">
          <w:pPr>
            <w:shd w:val="clear" w:color="auto" w:fill="FFFFFF"/>
            <w:spacing w:before="120" w:after="120" w:line="312" w:lineRule="atLeast"/>
            <w:rPr>
              <w:sz w:val="32"/>
              <w:szCs w:val="32"/>
            </w:rPr>
          </w:pPr>
          <w:r w:rsidRPr="00127F38">
            <w:rPr>
              <w:rFonts w:ascii="Arial" w:hAnsi="Arial" w:cs="Arial"/>
              <w:sz w:val="32"/>
              <w:szCs w:val="32"/>
            </w:rPr>
            <w:fldChar w:fldCharType="end"/>
          </w:r>
        </w:p>
        <w:p w14:paraId="376A7F46" w14:textId="0F3CC41F" w:rsidR="00DB2DD9" w:rsidRDefault="00044E85" w:rsidP="00DB2DD9">
          <w:pPr>
            <w:shd w:val="clear" w:color="auto" w:fill="FFFFFF"/>
            <w:spacing w:line="312" w:lineRule="atLeast"/>
            <w:rPr>
              <w:rFonts w:ascii="Arial" w:hAnsi="Arial" w:cs="Arial"/>
              <w:color w:val="808080" w:themeColor="background1" w:themeShade="80"/>
              <w:sz w:val="18"/>
              <w:szCs w:val="18"/>
              <w:u w:val="single"/>
            </w:rPr>
          </w:pPr>
          <w:r w:rsidRPr="00DB2DD9">
            <w:rPr>
              <w:rFonts w:ascii="Arial" w:hAnsi="Arial" w:cs="Arial"/>
              <w:color w:val="808080" w:themeColor="background1" w:themeShade="80"/>
              <w:sz w:val="18"/>
              <w:szCs w:val="18"/>
              <w:u w:val="single"/>
            </w:rPr>
            <w:t>FFI in short</w:t>
          </w:r>
        </w:p>
        <w:p w14:paraId="2EEB3D1B" w14:textId="0BA1848A" w:rsidR="00BB6057" w:rsidRPr="00DB2DD9" w:rsidRDefault="00044E85" w:rsidP="00DB2DD9">
          <w:pPr>
            <w:shd w:val="clear" w:color="auto" w:fill="FFFFFF"/>
            <w:spacing w:before="120" w:after="120" w:line="276" w:lineRule="auto"/>
            <w:rPr>
              <w:rFonts w:ascii="Arial" w:hAnsi="Arial" w:cs="Arial"/>
              <w:color w:val="808080" w:themeColor="background1" w:themeShade="80"/>
              <w:sz w:val="18"/>
              <w:szCs w:val="18"/>
              <w:lang w:val="en"/>
            </w:rPr>
          </w:pPr>
          <w:r w:rsidRPr="00DB2DD9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FFI is a partnership between the Swedish government and automotive industry for joint funding of research, innovation and development concentrating on Climate &amp; Environment and Safety. FFI has R&amp;D activities worth approx. €100 million per year, of which </w:t>
          </w:r>
          <w:r w:rsidR="00BB6057" w:rsidRPr="00DB2DD9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about €40 i</w:t>
          </w:r>
          <w:r w:rsidRPr="00DB2DD9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s governmental funding. </w:t>
          </w:r>
        </w:p>
        <w:p w14:paraId="313F41F5" w14:textId="119401FD" w:rsidR="00C015B8" w:rsidRPr="00DB2DD9" w:rsidRDefault="00044E85" w:rsidP="00DB2DD9">
          <w:pPr>
            <w:shd w:val="clear" w:color="auto" w:fill="FFFFFF"/>
            <w:spacing w:before="100" w:beforeAutospacing="1" w:after="100" w:afterAutospacing="1" w:line="276" w:lineRule="auto"/>
            <w:rPr>
              <w:rFonts w:ascii="Arial" w:hAnsi="Arial" w:cs="Arial"/>
              <w:color w:val="808080" w:themeColor="background1" w:themeShade="80"/>
              <w:sz w:val="18"/>
              <w:szCs w:val="18"/>
              <w:lang w:val="en"/>
            </w:rPr>
          </w:pPr>
          <w:r w:rsidRPr="00DB2DD9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Currently there are five collaboration programs</w:t>
          </w:r>
          <w:r w:rsidRPr="00DB2DD9">
            <w:rPr>
              <w:rFonts w:ascii="Arial" w:hAnsi="Arial" w:cs="Arial"/>
              <w:b/>
              <w:color w:val="808080" w:themeColor="background1" w:themeShade="80"/>
              <w:sz w:val="18"/>
              <w:szCs w:val="18"/>
            </w:rPr>
            <w:t>: </w:t>
          </w:r>
          <w:r w:rsidR="00C015B8" w:rsidRPr="00DB2DD9">
            <w:rPr>
              <w:rStyle w:val="Stark"/>
              <w:rFonts w:ascii="Arial" w:hAnsi="Arial" w:cs="Arial"/>
              <w:b w:val="0"/>
              <w:color w:val="808080" w:themeColor="background1" w:themeShade="80"/>
              <w:sz w:val="18"/>
              <w:szCs w:val="18"/>
              <w:lang w:val="en"/>
            </w:rPr>
            <w:t>Electronics, Software and Communication, Energy and Environment</w:t>
          </w:r>
          <w:r w:rsidR="00C15E99" w:rsidRPr="00DB2DD9">
            <w:rPr>
              <w:rStyle w:val="Stark"/>
              <w:rFonts w:ascii="Arial" w:hAnsi="Arial" w:cs="Arial"/>
              <w:b w:val="0"/>
              <w:color w:val="808080" w:themeColor="background1" w:themeShade="80"/>
              <w:sz w:val="18"/>
              <w:szCs w:val="18"/>
              <w:lang w:val="en"/>
            </w:rPr>
            <w:t>, Traffic Safety and Automated Vehicles, Sustainable Production, Efficient and Connected Transport systems.</w:t>
          </w:r>
        </w:p>
        <w:p w14:paraId="67C4F5FD" w14:textId="77777777" w:rsidR="00044E85" w:rsidRPr="00DB2DD9" w:rsidRDefault="00044E85" w:rsidP="00DB2DD9">
          <w:pPr>
            <w:shd w:val="clear" w:color="auto" w:fill="FFFFFF"/>
            <w:spacing w:line="276" w:lineRule="auto"/>
            <w:rPr>
              <w:rStyle w:val="Hyperlnk"/>
              <w:rFonts w:ascii="Arial" w:hAnsi="Arial" w:cs="Arial"/>
              <w:color w:val="808080" w:themeColor="background1" w:themeShade="80"/>
              <w:sz w:val="18"/>
              <w:szCs w:val="18"/>
            </w:rPr>
          </w:pPr>
          <w:r w:rsidRPr="00DB2DD9">
            <w:rPr>
              <w:rStyle w:val="Stark"/>
              <w:rFonts w:ascii="Arial" w:hAnsi="Arial" w:cs="Arial"/>
              <w:color w:val="808080" w:themeColor="background1" w:themeShade="80"/>
              <w:sz w:val="18"/>
              <w:szCs w:val="18"/>
            </w:rPr>
            <w:t xml:space="preserve">For more information: </w:t>
          </w:r>
          <w:hyperlink r:id="rId11" w:history="1">
            <w:r w:rsidRPr="00DB2DD9">
              <w:rPr>
                <w:rStyle w:val="Hyperlnk"/>
                <w:rFonts w:ascii="Arial" w:hAnsi="Arial" w:cs="Arial"/>
                <w:color w:val="808080" w:themeColor="background1" w:themeShade="80"/>
                <w:sz w:val="18"/>
                <w:szCs w:val="18"/>
              </w:rPr>
              <w:t>www.vinnova.se/ffi</w:t>
            </w:r>
          </w:hyperlink>
        </w:p>
        <w:p w14:paraId="7B2AE20C" w14:textId="77777777" w:rsidR="00C015B8" w:rsidRPr="00CA5543" w:rsidRDefault="00C015B8" w:rsidP="00044E85">
          <w:pPr>
            <w:shd w:val="clear" w:color="auto" w:fill="FFFFFF"/>
            <w:spacing w:line="312" w:lineRule="atLeast"/>
            <w:rPr>
              <w:rStyle w:val="Stark"/>
              <w:rFonts w:ascii="Arial" w:hAnsi="Arial" w:cs="Arial"/>
              <w:color w:val="444444"/>
              <w:sz w:val="18"/>
              <w:szCs w:val="18"/>
            </w:rPr>
          </w:pPr>
        </w:p>
        <w:p w14:paraId="0A1DE3FF" w14:textId="77777777" w:rsidR="00044E85" w:rsidRPr="00CA5543" w:rsidRDefault="00044E85" w:rsidP="00044E85">
          <w:pPr>
            <w:shd w:val="clear" w:color="auto" w:fill="FFFFFF"/>
            <w:spacing w:line="312" w:lineRule="atLeast"/>
            <w:rPr>
              <w:rFonts w:ascii="Arial" w:hAnsi="Arial" w:cs="Arial"/>
              <w:color w:val="444444"/>
              <w:sz w:val="18"/>
              <w:szCs w:val="18"/>
            </w:rPr>
          </w:pPr>
        </w:p>
        <w:p w14:paraId="37C0757E" w14:textId="77777777" w:rsidR="00E41AA5" w:rsidRPr="00CA5543" w:rsidRDefault="00897122">
          <w:pPr>
            <w:rPr>
              <w:sz w:val="32"/>
              <w:szCs w:val="32"/>
            </w:rPr>
          </w:pPr>
        </w:p>
      </w:sdtContent>
    </w:sdt>
    <w:p w14:paraId="708852D4" w14:textId="293C9F2C" w:rsidR="009D4503" w:rsidRDefault="009D450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9FF4CD4" w14:textId="1BBFDCED" w:rsidR="009A62D9" w:rsidRPr="00CA5543" w:rsidRDefault="009A62D9" w:rsidP="009A62D9">
      <w:pPr>
        <w:ind w:left="284" w:hanging="284"/>
        <w:rPr>
          <w:rFonts w:ascii="Arial" w:hAnsi="Arial" w:cs="Arial"/>
          <w:b/>
          <w:i/>
          <w:color w:val="984806" w:themeColor="accent6" w:themeShade="80"/>
          <w:sz w:val="18"/>
          <w:szCs w:val="18"/>
        </w:rPr>
      </w:pPr>
      <w:r w:rsidRPr="00CA5543">
        <w:rPr>
          <w:rFonts w:ascii="Arial" w:hAnsi="Arial" w:cs="Arial"/>
          <w:b/>
          <w:i/>
          <w:color w:val="984806" w:themeColor="accent6" w:themeShade="80"/>
          <w:sz w:val="18"/>
          <w:szCs w:val="18"/>
        </w:rPr>
        <w:t>Instructions</w:t>
      </w:r>
    </w:p>
    <w:p w14:paraId="723312B1" w14:textId="23E30514" w:rsidR="009A62D9" w:rsidRPr="00127F38" w:rsidRDefault="009A62D9" w:rsidP="00127F38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 xml:space="preserve">Instructions are written in brown Italic text and shall be removed. </w:t>
      </w:r>
    </w:p>
    <w:p w14:paraId="2C60FA8D" w14:textId="67709212" w:rsidR="009A62D9" w:rsidRPr="00127F38" w:rsidRDefault="009A62D9" w:rsidP="00127F38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>No limitation on number of pages.</w:t>
      </w:r>
    </w:p>
    <w:p w14:paraId="29C59588" w14:textId="438F5BD6" w:rsidR="009A62D9" w:rsidRDefault="009A62D9" w:rsidP="00127F38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>Don’t insert documents or objects that must be opened before reading. It will not work since the report is turned into a P</w:t>
      </w:r>
      <w:r w:rsidR="00624920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>DF</w:t>
      </w:r>
      <w:r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 xml:space="preserve">-file when uploaded. </w:t>
      </w:r>
    </w:p>
    <w:p w14:paraId="13F35760" w14:textId="5CEB2961" w:rsidR="009D4503" w:rsidRPr="00127F38" w:rsidRDefault="00B8753E" w:rsidP="00127F38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 xml:space="preserve">This report is public and will be published on FFI´s webpage. </w:t>
      </w:r>
    </w:p>
    <w:p w14:paraId="20CA0065" w14:textId="77777777" w:rsidR="00CD46B4" w:rsidRPr="00CA5543" w:rsidRDefault="00CD46B4" w:rsidP="00CD46B4">
      <w:pPr>
        <w:autoSpaceDE w:val="0"/>
        <w:autoSpaceDN w:val="0"/>
        <w:adjustRightInd w:val="0"/>
        <w:rPr>
          <w:sz w:val="28"/>
          <w:szCs w:val="28"/>
        </w:rPr>
      </w:pPr>
      <w:r w:rsidRPr="00CA5543">
        <w:rPr>
          <w:sz w:val="28"/>
          <w:szCs w:val="28"/>
        </w:rPr>
        <w:tab/>
      </w:r>
    </w:p>
    <w:p w14:paraId="007DF69E" w14:textId="45C3275A" w:rsidR="00E41AA5" w:rsidRPr="00CA5543" w:rsidRDefault="00C015B8" w:rsidP="00413AD5">
      <w:pPr>
        <w:pStyle w:val="Rubrik1"/>
        <w:rPr>
          <w:lang w:val="en-GB"/>
        </w:rPr>
      </w:pPr>
      <w:bookmarkStart w:id="3" w:name="_Toc475950925"/>
      <w:r>
        <w:rPr>
          <w:lang w:val="en-GB"/>
        </w:rPr>
        <w:t>S</w:t>
      </w:r>
      <w:r w:rsidR="00BE2177" w:rsidRPr="00CA5543">
        <w:rPr>
          <w:lang w:val="en-GB"/>
        </w:rPr>
        <w:t>ummary</w:t>
      </w:r>
      <w:bookmarkEnd w:id="3"/>
      <w:r w:rsidR="00876BD8" w:rsidRPr="00CA5543">
        <w:rPr>
          <w:lang w:val="en-GB"/>
        </w:rPr>
        <w:t xml:space="preserve"> </w:t>
      </w:r>
    </w:p>
    <w:p w14:paraId="7E993786" w14:textId="621858DD" w:rsidR="009A62D9" w:rsidRPr="00CA5543" w:rsidRDefault="009A62D9" w:rsidP="009A62D9">
      <w:r w:rsidRPr="00CA5543">
        <w:t>Your text…</w:t>
      </w:r>
    </w:p>
    <w:p w14:paraId="5B160674" w14:textId="1C17CCA8" w:rsidR="009A62D9" w:rsidRPr="00CA5543" w:rsidRDefault="009A62D9" w:rsidP="009A62D9">
      <w:pP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</w:pPr>
      <w:r w:rsidRPr="00CA5543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Short summary, max 5000 characters.</w:t>
      </w:r>
    </w:p>
    <w:p w14:paraId="24BD1145" w14:textId="77777777" w:rsidR="009A62D9" w:rsidRPr="00CA5543" w:rsidRDefault="009A62D9" w:rsidP="009A62D9"/>
    <w:p w14:paraId="4578B5C7" w14:textId="7907CED7" w:rsidR="00CA14D7" w:rsidRPr="00CA5543" w:rsidRDefault="00413AD5" w:rsidP="00413AD5">
      <w:pPr>
        <w:pStyle w:val="Rubrik1"/>
        <w:rPr>
          <w:lang w:val="en-GB"/>
        </w:rPr>
      </w:pPr>
      <w:bookmarkStart w:id="4" w:name="_Toc475950926"/>
      <w:r w:rsidRPr="00CA5543">
        <w:rPr>
          <w:lang w:val="en-GB"/>
        </w:rPr>
        <w:t>Sammanfattning på svenska</w:t>
      </w:r>
      <w:bookmarkEnd w:id="4"/>
    </w:p>
    <w:p w14:paraId="3BE4AD01" w14:textId="06C3F798" w:rsidR="00413AD5" w:rsidRPr="00CA5543" w:rsidRDefault="00413AD5" w:rsidP="00413AD5">
      <w:pP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</w:pPr>
      <w:r w:rsidRPr="00CA5543">
        <w:t>Your text…</w:t>
      </w:r>
    </w:p>
    <w:p w14:paraId="134812ED" w14:textId="6C16C2B5" w:rsidR="00413AD5" w:rsidRPr="00CA5543" w:rsidRDefault="003D1A23" w:rsidP="00413AD5">
      <w:pP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</w:pPr>
      <w: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“</w:t>
      </w:r>
      <w:r w:rsidR="00413AD5" w:rsidRPr="00CA5543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Sammanfattning på svenska</w:t>
      </w:r>
      <w: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”</w:t>
      </w:r>
      <w:r w:rsidR="00413AD5" w:rsidRPr="00CA5543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 xml:space="preserve"> shall be written in Swedish and shall be a compressed version of the report, not just a translation of </w:t>
      </w:r>
      <w:r w:rsidR="00221BE8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the</w:t>
      </w:r>
      <w:r w:rsidR="00413AD5" w:rsidRPr="00CA5543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 xml:space="preserve"> summary.</w:t>
      </w:r>
    </w:p>
    <w:p w14:paraId="69DDB223" w14:textId="77777777" w:rsidR="00413AD5" w:rsidRPr="00CA5543" w:rsidRDefault="00413AD5" w:rsidP="00413AD5">
      <w:pPr>
        <w:ind w:left="700"/>
      </w:pPr>
    </w:p>
    <w:p w14:paraId="42E267AA" w14:textId="77777777" w:rsidR="00596687" w:rsidRPr="00CA5543" w:rsidRDefault="00CA14D7" w:rsidP="00413AD5">
      <w:pPr>
        <w:pStyle w:val="Rubrik1"/>
        <w:rPr>
          <w:lang w:val="en-GB"/>
        </w:rPr>
      </w:pPr>
      <w:bookmarkStart w:id="5" w:name="_Toc475950927"/>
      <w:r w:rsidRPr="00CA5543">
        <w:rPr>
          <w:lang w:val="en-GB"/>
        </w:rPr>
        <w:t>B</w:t>
      </w:r>
      <w:r w:rsidR="00596687" w:rsidRPr="00CA5543">
        <w:rPr>
          <w:lang w:val="en-GB"/>
        </w:rPr>
        <w:t>a</w:t>
      </w:r>
      <w:r w:rsidR="00044E85" w:rsidRPr="00CA5543">
        <w:rPr>
          <w:lang w:val="en-GB"/>
        </w:rPr>
        <w:t>ckground</w:t>
      </w:r>
      <w:bookmarkEnd w:id="5"/>
    </w:p>
    <w:p w14:paraId="67C633AE" w14:textId="5A174260" w:rsidR="00413AD5" w:rsidRPr="00CA5543" w:rsidRDefault="00413AD5" w:rsidP="00413AD5">
      <w:r w:rsidRPr="00CA5543">
        <w:t>Your text…</w:t>
      </w:r>
    </w:p>
    <w:p w14:paraId="26FE249D" w14:textId="77777777" w:rsidR="00413AD5" w:rsidRPr="00CA5543" w:rsidRDefault="00413AD5" w:rsidP="00413AD5"/>
    <w:p w14:paraId="36F080EA" w14:textId="3C94FEA4" w:rsidR="00413AD5" w:rsidRPr="00CA5543" w:rsidRDefault="00413AD5" w:rsidP="00413AD5">
      <w:pPr>
        <w:pStyle w:val="Rubrik1"/>
        <w:rPr>
          <w:lang w:val="en-GB"/>
        </w:rPr>
      </w:pPr>
      <w:bookmarkStart w:id="6" w:name="_Toc475950928"/>
      <w:r w:rsidRPr="00CA5543">
        <w:rPr>
          <w:lang w:val="en-GB"/>
        </w:rPr>
        <w:t>Purpose, research questions and method</w:t>
      </w:r>
      <w:bookmarkEnd w:id="6"/>
    </w:p>
    <w:p w14:paraId="226079E9" w14:textId="495A3A29" w:rsidR="00413AD5" w:rsidRPr="00CA5543" w:rsidRDefault="00413AD5" w:rsidP="00413AD5">
      <w:r w:rsidRPr="00CA5543">
        <w:t>Your text…</w:t>
      </w:r>
    </w:p>
    <w:p w14:paraId="241F0E77" w14:textId="77777777" w:rsidR="00BE2177" w:rsidRPr="00CA5543" w:rsidRDefault="00BE2177" w:rsidP="00BE2177"/>
    <w:p w14:paraId="567AC285" w14:textId="6667EB89" w:rsidR="00596687" w:rsidRPr="00CA5543" w:rsidRDefault="00413AD5" w:rsidP="00413AD5">
      <w:pPr>
        <w:pStyle w:val="Rubrik1"/>
        <w:rPr>
          <w:lang w:val="en-GB"/>
        </w:rPr>
      </w:pPr>
      <w:bookmarkStart w:id="7" w:name="_Toc475950929"/>
      <w:r w:rsidRPr="00CA5543">
        <w:rPr>
          <w:lang w:val="en-GB"/>
        </w:rPr>
        <w:t>Objective</w:t>
      </w:r>
      <w:bookmarkEnd w:id="7"/>
    </w:p>
    <w:p w14:paraId="728FE9FF" w14:textId="77777777" w:rsidR="00413AD5" w:rsidRPr="00CA5543" w:rsidRDefault="00413AD5" w:rsidP="00413AD5">
      <w:r w:rsidRPr="00CA5543">
        <w:t>Your text…</w:t>
      </w:r>
    </w:p>
    <w:p w14:paraId="58A5E54F" w14:textId="6948451C" w:rsidR="0085759A" w:rsidRDefault="00413AD5" w:rsidP="00413AD5">
      <w:pPr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Describe the objectives of the project as it was described in the application. If the objectives have been changed</w:t>
      </w:r>
      <w:r w:rsidR="0085759A"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explain why and how they have changed.</w:t>
      </w:r>
    </w:p>
    <w:p w14:paraId="14903032" w14:textId="77777777" w:rsidR="00897122" w:rsidRPr="00CA5543" w:rsidRDefault="00897122" w:rsidP="00413AD5">
      <w:pPr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  <w:bookmarkStart w:id="8" w:name="_GoBack"/>
      <w:bookmarkEnd w:id="8"/>
    </w:p>
    <w:p w14:paraId="3E85599C" w14:textId="044C0918" w:rsidR="00596687" w:rsidRPr="00CA5543" w:rsidRDefault="00596687" w:rsidP="00413AD5">
      <w:pPr>
        <w:pStyle w:val="Rubrik1"/>
        <w:rPr>
          <w:lang w:val="en-GB"/>
        </w:rPr>
      </w:pPr>
      <w:bookmarkStart w:id="9" w:name="_Toc475950930"/>
      <w:r w:rsidRPr="00CA5543">
        <w:rPr>
          <w:lang w:val="en-GB"/>
        </w:rPr>
        <w:t>Result</w:t>
      </w:r>
      <w:r w:rsidR="00044E85" w:rsidRPr="00CA5543">
        <w:rPr>
          <w:lang w:val="en-GB"/>
        </w:rPr>
        <w:t>s</w:t>
      </w:r>
      <w:r w:rsidR="00BE2177" w:rsidRPr="00CA5543">
        <w:rPr>
          <w:lang w:val="en-GB"/>
        </w:rPr>
        <w:t xml:space="preserve"> and deliverables</w:t>
      </w:r>
      <w:bookmarkEnd w:id="9"/>
    </w:p>
    <w:p w14:paraId="383D71D0" w14:textId="77777777" w:rsidR="0085759A" w:rsidRPr="00CA5543" w:rsidRDefault="0085759A" w:rsidP="0085759A">
      <w:r w:rsidRPr="00CA5543">
        <w:t>Your text…</w:t>
      </w:r>
    </w:p>
    <w:p w14:paraId="2843F987" w14:textId="36070F32" w:rsidR="0085759A" w:rsidRDefault="0085759A" w:rsidP="0085759A">
      <w:pPr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Describe the results and deliverables of the project and how they have contribute</w:t>
      </w:r>
      <w:r w:rsidR="00C37304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d</w:t>
      </w: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to</w:t>
      </w:r>
      <w:r w:rsidR="00C37304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the</w:t>
      </w: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objectives of </w:t>
      </w:r>
      <w:r w:rsidR="00C37304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the </w:t>
      </w: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FFI-program both for the program in general and for the specific sub program in </w:t>
      </w:r>
      <w:r w:rsidR="00C37304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particular</w:t>
      </w:r>
      <w:r w:rsidRPr="00CA5543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. </w:t>
      </w:r>
    </w:p>
    <w:p w14:paraId="5B6CFA14" w14:textId="77777777" w:rsidR="00B8753E" w:rsidRDefault="00B8753E" w:rsidP="0085759A">
      <w:pPr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</w:p>
    <w:p w14:paraId="3F8761C1" w14:textId="73E9BEC3" w:rsidR="00897122" w:rsidRDefault="00B8753E">
      <w:r w:rsidRPr="00897122">
        <w:rPr>
          <w:rStyle w:val="shorttext"/>
          <w:i/>
          <w:color w:val="984806" w:themeColor="accent6" w:themeShade="80"/>
          <w:lang w:val="en"/>
        </w:rPr>
        <w:t>How have the goals been reached</w:t>
      </w:r>
      <w:r w:rsidRPr="00897122">
        <w:rPr>
          <w:rStyle w:val="shorttext"/>
          <w:i/>
          <w:color w:val="984806" w:themeColor="accent6" w:themeShade="80"/>
          <w:lang w:val="en"/>
        </w:rPr>
        <w:t xml:space="preserve">? </w:t>
      </w:r>
      <w:r w:rsidRPr="00897122">
        <w:rPr>
          <w:i/>
          <w:color w:val="984806" w:themeColor="accent6" w:themeShade="80"/>
          <w:lang w:val="en"/>
        </w:rPr>
        <w:t xml:space="preserve">Comment </w:t>
      </w:r>
      <w:r w:rsidR="00897122" w:rsidRPr="00897122">
        <w:rPr>
          <w:i/>
          <w:color w:val="984806" w:themeColor="accent6" w:themeShade="80"/>
          <w:lang w:val="en"/>
        </w:rPr>
        <w:t>on</w:t>
      </w:r>
      <w:r w:rsidRPr="00897122">
        <w:rPr>
          <w:i/>
          <w:color w:val="984806" w:themeColor="accent6" w:themeShade="80"/>
          <w:lang w:val="en"/>
        </w:rPr>
        <w:t xml:space="preserve"> deviations, both positive and negative</w:t>
      </w:r>
      <w:r w:rsidR="00897122">
        <w:br w:type="page"/>
      </w:r>
    </w:p>
    <w:p w14:paraId="44B9D0E9" w14:textId="77777777" w:rsidR="00CA14D7" w:rsidRPr="00CA5543" w:rsidRDefault="00CA14D7" w:rsidP="00CA14D7"/>
    <w:p w14:paraId="47BDEE92" w14:textId="77777777" w:rsidR="00596687" w:rsidRPr="00CA5543" w:rsidRDefault="0062284D" w:rsidP="00413AD5">
      <w:pPr>
        <w:pStyle w:val="Rubrik1"/>
        <w:rPr>
          <w:lang w:val="en-GB"/>
        </w:rPr>
      </w:pPr>
      <w:bookmarkStart w:id="10" w:name="_Toc475950931"/>
      <w:r w:rsidRPr="00CA5543">
        <w:rPr>
          <w:lang w:val="en-GB"/>
        </w:rPr>
        <w:t>Dissemination and publications</w:t>
      </w:r>
      <w:bookmarkEnd w:id="10"/>
    </w:p>
    <w:p w14:paraId="5C763F7D" w14:textId="58A0D9D0" w:rsidR="00596687" w:rsidRPr="00CA5543" w:rsidRDefault="005A1CED" w:rsidP="009E6888">
      <w:pPr>
        <w:pStyle w:val="Rubrik2"/>
        <w:numPr>
          <w:ilvl w:val="1"/>
          <w:numId w:val="15"/>
        </w:numPr>
        <w:rPr>
          <w:lang w:val="en-GB"/>
        </w:rPr>
      </w:pPr>
      <w:bookmarkStart w:id="11" w:name="_Toc288036055"/>
      <w:bookmarkStart w:id="12" w:name="_Toc475950932"/>
      <w:r>
        <w:rPr>
          <w:lang w:val="en-GB"/>
        </w:rPr>
        <w:t>D</w:t>
      </w:r>
      <w:r w:rsidR="0062284D" w:rsidRPr="00CA5543">
        <w:rPr>
          <w:lang w:val="en-GB"/>
        </w:rPr>
        <w:t>issemination</w:t>
      </w:r>
      <w:bookmarkEnd w:id="11"/>
      <w:bookmarkEnd w:id="12"/>
    </w:p>
    <w:tbl>
      <w:tblPr>
        <w:tblStyle w:val="Tabellrutnt"/>
        <w:tblW w:w="8505" w:type="dxa"/>
        <w:tblInd w:w="675" w:type="dxa"/>
        <w:tblLook w:val="04A0" w:firstRow="1" w:lastRow="0" w:firstColumn="1" w:lastColumn="0" w:noHBand="0" w:noVBand="1"/>
      </w:tblPr>
      <w:tblGrid>
        <w:gridCol w:w="3286"/>
        <w:gridCol w:w="877"/>
        <w:gridCol w:w="4342"/>
      </w:tblGrid>
      <w:tr w:rsidR="009E6888" w:rsidRPr="005D5974" w14:paraId="65B55BF2" w14:textId="77777777" w:rsidTr="009E6888">
        <w:tc>
          <w:tcPr>
            <w:tcW w:w="3286" w:type="dxa"/>
            <w:shd w:val="clear" w:color="auto" w:fill="4F81BD"/>
          </w:tcPr>
          <w:p w14:paraId="17114875" w14:textId="15177CA6" w:rsidR="009E6888" w:rsidRPr="005D5974" w:rsidRDefault="005D5974" w:rsidP="00B63CCE">
            <w:pPr>
              <w:spacing w:line="240" w:lineRule="atLeast"/>
              <w:rPr>
                <w:rFonts w:cs="Arial"/>
                <w:color w:val="FFFFFF"/>
                <w:sz w:val="18"/>
                <w:szCs w:val="18"/>
                <w:lang w:eastAsia="sv-SE"/>
              </w:rPr>
            </w:pPr>
            <w:r w:rsidRPr="005D5974">
              <w:rPr>
                <w:rFonts w:cs="Arial"/>
                <w:color w:val="FFFFFF"/>
                <w:sz w:val="18"/>
                <w:szCs w:val="18"/>
                <w:lang w:eastAsia="sv-SE"/>
              </w:rPr>
              <w:t xml:space="preserve">How </w:t>
            </w:r>
            <w:r w:rsidR="00B63CCE">
              <w:rPr>
                <w:rFonts w:cs="Arial"/>
                <w:color w:val="FFFFFF"/>
                <w:sz w:val="18"/>
                <w:szCs w:val="18"/>
                <w:lang w:eastAsia="sv-SE"/>
              </w:rPr>
              <w:t>are</w:t>
            </w:r>
            <w:r w:rsidRPr="005D5974">
              <w:rPr>
                <w:rFonts w:cs="Arial"/>
                <w:color w:val="FFFFFF"/>
                <w:sz w:val="18"/>
                <w:szCs w:val="18"/>
                <w:lang w:eastAsia="sv-SE"/>
              </w:rPr>
              <w:t xml:space="preserve"> the project results planned to be used and disseminated?</w:t>
            </w:r>
            <w:r w:rsidR="009E6888" w:rsidRPr="005D5974">
              <w:rPr>
                <w:rFonts w:cs="Arial"/>
                <w:color w:val="FFFFFF"/>
                <w:sz w:val="18"/>
                <w:szCs w:val="18"/>
                <w:lang w:eastAsia="sv-SE"/>
              </w:rPr>
              <w:t xml:space="preserve"> </w:t>
            </w:r>
          </w:p>
        </w:tc>
        <w:tc>
          <w:tcPr>
            <w:tcW w:w="877" w:type="dxa"/>
            <w:shd w:val="clear" w:color="auto" w:fill="4F81BD"/>
          </w:tcPr>
          <w:p w14:paraId="0D1563FC" w14:textId="4F3EC33A" w:rsidR="009E6888" w:rsidRPr="005D5974" w:rsidRDefault="005D5974" w:rsidP="009E6888">
            <w:pPr>
              <w:spacing w:line="240" w:lineRule="atLeast"/>
              <w:rPr>
                <w:rFonts w:cs="Arial"/>
                <w:color w:val="FFFFFF"/>
                <w:sz w:val="18"/>
                <w:szCs w:val="18"/>
                <w:lang w:val="sv-SE" w:eastAsia="sv-SE"/>
              </w:rPr>
            </w:pPr>
            <w:r>
              <w:rPr>
                <w:rFonts w:cs="Arial"/>
                <w:color w:val="FFFFFF"/>
                <w:sz w:val="18"/>
                <w:szCs w:val="18"/>
                <w:lang w:val="sv-SE" w:eastAsia="sv-SE"/>
              </w:rPr>
              <w:t>Mark with X</w:t>
            </w:r>
          </w:p>
        </w:tc>
        <w:tc>
          <w:tcPr>
            <w:tcW w:w="4342" w:type="dxa"/>
            <w:shd w:val="clear" w:color="auto" w:fill="4F81BD"/>
          </w:tcPr>
          <w:p w14:paraId="08A965DC" w14:textId="305DF213" w:rsidR="009E6888" w:rsidRPr="005D5974" w:rsidRDefault="005D5974" w:rsidP="009E6888">
            <w:pPr>
              <w:spacing w:line="240" w:lineRule="atLeast"/>
              <w:rPr>
                <w:rFonts w:cs="Arial"/>
                <w:color w:val="FFFFFF"/>
                <w:sz w:val="18"/>
                <w:szCs w:val="18"/>
                <w:lang w:val="sv-SE" w:eastAsia="sv-SE"/>
              </w:rPr>
            </w:pPr>
            <w:r>
              <w:rPr>
                <w:rFonts w:cs="Arial"/>
                <w:color w:val="FFFFFF"/>
                <w:sz w:val="18"/>
                <w:szCs w:val="18"/>
                <w:lang w:val="sv-SE" w:eastAsia="sv-SE"/>
              </w:rPr>
              <w:t>Comment</w:t>
            </w:r>
          </w:p>
        </w:tc>
      </w:tr>
      <w:tr w:rsidR="009E6888" w:rsidRPr="005D5974" w14:paraId="498F9BB4" w14:textId="77777777" w:rsidTr="00861EAC">
        <w:tc>
          <w:tcPr>
            <w:tcW w:w="3286" w:type="dxa"/>
            <w:shd w:val="clear" w:color="auto" w:fill="auto"/>
          </w:tcPr>
          <w:p w14:paraId="79954780" w14:textId="63417F2B" w:rsidR="009E6888" w:rsidRPr="005D5974" w:rsidRDefault="005D5974" w:rsidP="005D5974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 w:rsidRPr="005D5974">
              <w:rPr>
                <w:rFonts w:cs="Arial"/>
                <w:sz w:val="18"/>
                <w:szCs w:val="18"/>
                <w:lang w:eastAsia="sv-SE"/>
              </w:rPr>
              <w:t>Increase knowledge in the f</w:t>
            </w:r>
            <w:r>
              <w:rPr>
                <w:rFonts w:cs="Arial"/>
                <w:sz w:val="18"/>
                <w:szCs w:val="18"/>
                <w:lang w:eastAsia="sv-SE"/>
              </w:rPr>
              <w:t>ield</w:t>
            </w:r>
          </w:p>
        </w:tc>
        <w:tc>
          <w:tcPr>
            <w:tcW w:w="877" w:type="dxa"/>
            <w:shd w:val="clear" w:color="auto" w:fill="auto"/>
          </w:tcPr>
          <w:p w14:paraId="6EE4EB9D" w14:textId="77777777" w:rsidR="009E6888" w:rsidRPr="005D5974" w:rsidRDefault="009E6888" w:rsidP="009E6888">
            <w:pPr>
              <w:spacing w:line="240" w:lineRule="atLeast"/>
              <w:rPr>
                <w:rFonts w:cs="Arial"/>
                <w:color w:val="FF0000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5F2FD873" w14:textId="77777777" w:rsidR="009E6888" w:rsidRPr="005D5974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="009E6888" w:rsidRPr="005D5974" w14:paraId="215FA810" w14:textId="77777777" w:rsidTr="00861EAC">
        <w:tc>
          <w:tcPr>
            <w:tcW w:w="3286" w:type="dxa"/>
            <w:shd w:val="clear" w:color="auto" w:fill="auto"/>
          </w:tcPr>
          <w:p w14:paraId="25551FC2" w14:textId="64A84689" w:rsidR="009E6888" w:rsidRPr="005D5974" w:rsidRDefault="00A3560B" w:rsidP="00A3560B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>
              <w:rPr>
                <w:rFonts w:cs="Arial"/>
                <w:sz w:val="18"/>
                <w:szCs w:val="18"/>
                <w:lang w:val="en" w:eastAsia="sv-SE"/>
              </w:rPr>
              <w:t>Be p</w:t>
            </w:r>
            <w:r w:rsidR="005D5974" w:rsidRPr="005D5974">
              <w:rPr>
                <w:rFonts w:cs="Arial"/>
                <w:sz w:val="18"/>
                <w:szCs w:val="18"/>
                <w:lang w:val="en" w:eastAsia="sv-SE"/>
              </w:rPr>
              <w:t>assed on to other advanced technological development</w:t>
            </w:r>
            <w:r w:rsidR="00AF156B">
              <w:rPr>
                <w:rFonts w:cs="Arial"/>
                <w:sz w:val="18"/>
                <w:szCs w:val="18"/>
                <w:lang w:val="en" w:eastAsia="sv-SE"/>
              </w:rPr>
              <w:t xml:space="preserve"> projects</w:t>
            </w:r>
          </w:p>
        </w:tc>
        <w:tc>
          <w:tcPr>
            <w:tcW w:w="877" w:type="dxa"/>
            <w:shd w:val="clear" w:color="auto" w:fill="auto"/>
          </w:tcPr>
          <w:p w14:paraId="4DB0275F" w14:textId="77777777" w:rsidR="009E6888" w:rsidRPr="005D5974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79E355CE" w14:textId="77777777" w:rsidR="009E6888" w:rsidRPr="005D5974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="009E6888" w:rsidRPr="009E6888" w14:paraId="1648F6BB" w14:textId="77777777" w:rsidTr="00861EAC">
        <w:tc>
          <w:tcPr>
            <w:tcW w:w="3286" w:type="dxa"/>
            <w:shd w:val="clear" w:color="auto" w:fill="auto"/>
          </w:tcPr>
          <w:p w14:paraId="6DBF3AC3" w14:textId="79E3CCDF" w:rsidR="009E6888" w:rsidRPr="009E6888" w:rsidRDefault="00AF156B" w:rsidP="00AF156B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>
              <w:rPr>
                <w:rFonts w:cs="Arial"/>
                <w:sz w:val="18"/>
                <w:szCs w:val="18"/>
                <w:lang w:val="en" w:eastAsia="sv-SE"/>
              </w:rPr>
              <w:t>Be p</w:t>
            </w:r>
            <w:r w:rsidR="005D5974" w:rsidRPr="005D5974">
              <w:rPr>
                <w:rFonts w:cs="Arial"/>
                <w:sz w:val="18"/>
                <w:szCs w:val="18"/>
                <w:lang w:val="en" w:eastAsia="sv-SE"/>
              </w:rPr>
              <w:t>assed on to product development projects</w:t>
            </w:r>
          </w:p>
        </w:tc>
        <w:tc>
          <w:tcPr>
            <w:tcW w:w="877" w:type="dxa"/>
            <w:shd w:val="clear" w:color="auto" w:fill="auto"/>
          </w:tcPr>
          <w:p w14:paraId="5C3E3995" w14:textId="77777777" w:rsidR="009E6888" w:rsidRPr="009E6888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5A33F4F3" w14:textId="77777777" w:rsidR="009E6888" w:rsidRPr="009E6888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="009E6888" w:rsidRPr="009E6888" w14:paraId="1681EE39" w14:textId="77777777" w:rsidTr="00861EAC">
        <w:tc>
          <w:tcPr>
            <w:tcW w:w="3286" w:type="dxa"/>
            <w:shd w:val="clear" w:color="auto" w:fill="auto"/>
          </w:tcPr>
          <w:p w14:paraId="082E1F5B" w14:textId="33F92F95" w:rsidR="009E6888" w:rsidRPr="009E6888" w:rsidRDefault="005D5974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>
              <w:rPr>
                <w:rFonts w:cs="Arial"/>
                <w:sz w:val="18"/>
                <w:szCs w:val="18"/>
                <w:lang w:eastAsia="sv-SE"/>
              </w:rPr>
              <w:t>Introduced on the market</w:t>
            </w:r>
          </w:p>
        </w:tc>
        <w:tc>
          <w:tcPr>
            <w:tcW w:w="877" w:type="dxa"/>
            <w:shd w:val="clear" w:color="auto" w:fill="auto"/>
          </w:tcPr>
          <w:p w14:paraId="6C759B1B" w14:textId="77777777" w:rsidR="009E6888" w:rsidRPr="009E6888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76CC4BB9" w14:textId="77777777" w:rsidR="009E6888" w:rsidRPr="009E6888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="009E6888" w:rsidRPr="005D5974" w14:paraId="62DC4170" w14:textId="77777777" w:rsidTr="00861EAC">
        <w:tc>
          <w:tcPr>
            <w:tcW w:w="3286" w:type="dxa"/>
            <w:shd w:val="clear" w:color="auto" w:fill="auto"/>
          </w:tcPr>
          <w:p w14:paraId="119CB77C" w14:textId="4CA21465" w:rsidR="009E6888" w:rsidRPr="005D5974" w:rsidRDefault="005D5974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 w:rsidRPr="005D5974">
              <w:rPr>
                <w:rFonts w:cs="Arial"/>
                <w:sz w:val="18"/>
                <w:szCs w:val="18"/>
                <w:lang w:val="en" w:eastAsia="sv-SE"/>
              </w:rPr>
              <w:t>Used in investigations / regulatory / licensing / political decisions</w:t>
            </w:r>
          </w:p>
        </w:tc>
        <w:tc>
          <w:tcPr>
            <w:tcW w:w="877" w:type="dxa"/>
            <w:shd w:val="clear" w:color="auto" w:fill="auto"/>
          </w:tcPr>
          <w:p w14:paraId="4437BB0E" w14:textId="77777777" w:rsidR="009E6888" w:rsidRPr="005D5974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290FEBF8" w14:textId="77777777" w:rsidR="009E6888" w:rsidRPr="005D5974" w:rsidRDefault="009E6888" w:rsidP="009E6888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</w:tbl>
    <w:p w14:paraId="64D9C7CF" w14:textId="77777777" w:rsidR="009E6888" w:rsidRDefault="009E6888" w:rsidP="009E6888"/>
    <w:p w14:paraId="40F4DE67" w14:textId="22EF557A" w:rsidR="00800BA7" w:rsidRPr="00800BA7" w:rsidRDefault="00800BA7" w:rsidP="009E6888">
      <w:pPr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  <w:r w:rsidRPr="00800BA7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Are there links to other internal / external projects that can accelerate the introduction or give greater impact?</w:t>
      </w:r>
    </w:p>
    <w:p w14:paraId="0D38B337" w14:textId="4C065E98" w:rsidR="00596687" w:rsidRDefault="00596687" w:rsidP="005D5974">
      <w:pPr>
        <w:pStyle w:val="Rubrik2"/>
        <w:numPr>
          <w:ilvl w:val="1"/>
          <w:numId w:val="15"/>
        </w:numPr>
        <w:rPr>
          <w:lang w:val="en-GB"/>
        </w:rPr>
      </w:pPr>
      <w:bookmarkStart w:id="13" w:name="_Toc288036056"/>
      <w:bookmarkStart w:id="14" w:name="_Toc475950933"/>
      <w:r w:rsidRPr="00CA5543">
        <w:rPr>
          <w:lang w:val="en-GB"/>
        </w:rPr>
        <w:t>Publi</w:t>
      </w:r>
      <w:r w:rsidR="0062284D" w:rsidRPr="00CA5543">
        <w:rPr>
          <w:lang w:val="en-GB"/>
        </w:rPr>
        <w:t>cations</w:t>
      </w:r>
      <w:bookmarkEnd w:id="13"/>
      <w:bookmarkEnd w:id="14"/>
    </w:p>
    <w:p w14:paraId="0D11FB0C" w14:textId="77777777" w:rsidR="005D5974" w:rsidRPr="00CA5543" w:rsidRDefault="005D5974" w:rsidP="005D5974">
      <w:r w:rsidRPr="00CA5543">
        <w:t>Your text…</w:t>
      </w:r>
    </w:p>
    <w:p w14:paraId="6693B7FD" w14:textId="77777777" w:rsidR="005D5974" w:rsidRPr="005D5974" w:rsidRDefault="005D5974" w:rsidP="005D5974">
      <w:pPr>
        <w:ind w:left="700"/>
      </w:pPr>
    </w:p>
    <w:p w14:paraId="53400F89" w14:textId="77777777" w:rsidR="00002859" w:rsidRPr="00CA5543" w:rsidRDefault="00002859" w:rsidP="00002859"/>
    <w:p w14:paraId="427F6810" w14:textId="77777777" w:rsidR="00596687" w:rsidRDefault="00044E85" w:rsidP="00413AD5">
      <w:pPr>
        <w:pStyle w:val="Rubrik1"/>
        <w:rPr>
          <w:lang w:val="en-GB"/>
        </w:rPr>
      </w:pPr>
      <w:bookmarkStart w:id="15" w:name="_Toc475950934"/>
      <w:r w:rsidRPr="00CA5543">
        <w:rPr>
          <w:lang w:val="en-GB"/>
        </w:rPr>
        <w:t xml:space="preserve">Conclusions and </w:t>
      </w:r>
      <w:r w:rsidR="00944DC6" w:rsidRPr="00CA5543">
        <w:rPr>
          <w:lang w:val="en-GB"/>
        </w:rPr>
        <w:t>future research</w:t>
      </w:r>
      <w:bookmarkEnd w:id="15"/>
    </w:p>
    <w:p w14:paraId="4CFE2AB7" w14:textId="77777777" w:rsidR="005D5974" w:rsidRPr="00CA5543" w:rsidRDefault="005D5974" w:rsidP="005D5974">
      <w:r w:rsidRPr="00CA5543">
        <w:t>Your text…</w:t>
      </w:r>
    </w:p>
    <w:p w14:paraId="3A7EB00A" w14:textId="77777777" w:rsidR="005D5974" w:rsidRPr="005D5974" w:rsidRDefault="005D5974" w:rsidP="005D5974"/>
    <w:p w14:paraId="05D8BA14" w14:textId="77777777" w:rsidR="005D5974" w:rsidRPr="005D5974" w:rsidRDefault="005D5974" w:rsidP="005D5974"/>
    <w:p w14:paraId="2CC7FC57" w14:textId="0E158145" w:rsidR="00E41AA5" w:rsidRDefault="0062284D" w:rsidP="00413AD5">
      <w:pPr>
        <w:pStyle w:val="Rubrik1"/>
        <w:rPr>
          <w:lang w:val="en-GB"/>
        </w:rPr>
      </w:pPr>
      <w:bookmarkStart w:id="16" w:name="_Toc475950935"/>
      <w:r w:rsidRPr="00CA5543">
        <w:rPr>
          <w:lang w:val="en-GB"/>
        </w:rPr>
        <w:t>Participating parties and contact person</w:t>
      </w:r>
      <w:r w:rsidR="00DB2DD9">
        <w:rPr>
          <w:lang w:val="en-GB"/>
        </w:rPr>
        <w:t>s</w:t>
      </w:r>
      <w:bookmarkEnd w:id="16"/>
      <w:r w:rsidR="00464885" w:rsidRPr="00CA5543">
        <w:rPr>
          <w:lang w:val="en-GB"/>
        </w:rPr>
        <w:t xml:space="preserve"> </w:t>
      </w:r>
    </w:p>
    <w:p w14:paraId="44AA3695" w14:textId="77777777" w:rsidR="005D5974" w:rsidRDefault="005D5974" w:rsidP="005D5974"/>
    <w:p w14:paraId="50FCDE40" w14:textId="354D3CD6" w:rsidR="005D5974" w:rsidRPr="005D5974" w:rsidRDefault="005D5974" w:rsidP="005D5974">
      <w:r w:rsidRPr="005D5974">
        <w:t>Your text…</w:t>
      </w:r>
    </w:p>
    <w:p w14:paraId="4DB99E0C" w14:textId="77777777" w:rsidR="005D5974" w:rsidRPr="005D5974" w:rsidRDefault="005D5974" w:rsidP="005D5974"/>
    <w:p w14:paraId="0619203C" w14:textId="541188AA" w:rsidR="00002859" w:rsidRPr="00BE2177" w:rsidRDefault="00211321" w:rsidP="00800BA7">
      <w:pPr>
        <w:rPr>
          <w:lang w:val="en-US"/>
        </w:rPr>
      </w:pPr>
      <w:bookmarkStart w:id="17" w:name="_Toc288036059"/>
      <w:bookmarkStart w:id="18" w:name="_Toc287967151"/>
      <w:r w:rsidRPr="00800BA7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(</w:t>
      </w:r>
      <w:r w:rsidR="00CA5543" w:rsidRPr="00800BA7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Possibly</w:t>
      </w:r>
      <w:r w:rsidR="0062284D" w:rsidRPr="00800BA7">
        <w:rPr>
          <w:rFonts w:ascii="Arial" w:eastAsiaTheme="minorHAnsi" w:hAnsi="Arial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logos of parties)</w:t>
      </w:r>
      <w:bookmarkStart w:id="19" w:name="_Toc287967275"/>
      <w:bookmarkEnd w:id="17"/>
    </w:p>
    <w:p w14:paraId="0CF657B8" w14:textId="77777777" w:rsidR="00002859" w:rsidRPr="00BE2177" w:rsidRDefault="00002859" w:rsidP="00002859">
      <w:pPr>
        <w:pStyle w:val="Rubrik2"/>
        <w:rPr>
          <w:lang w:val="en-US"/>
        </w:rPr>
      </w:pPr>
    </w:p>
    <w:p w14:paraId="618FF0FA" w14:textId="77777777" w:rsidR="00CB4C17" w:rsidRPr="00BE2177" w:rsidRDefault="00CB4C17" w:rsidP="00CB4C17">
      <w:pPr>
        <w:rPr>
          <w:b/>
        </w:rPr>
      </w:pPr>
      <w:bookmarkStart w:id="20" w:name="_Toc288036060"/>
    </w:p>
    <w:bookmarkEnd w:id="18"/>
    <w:bookmarkEnd w:id="19"/>
    <w:bookmarkEnd w:id="20"/>
    <w:sectPr w:rsidR="00CB4C17" w:rsidRPr="00BE2177" w:rsidSect="00044E85">
      <w:pgSz w:w="12240" w:h="15840"/>
      <w:pgMar w:top="1616" w:right="1797" w:bottom="1616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7D020" w14:textId="77777777" w:rsidR="00413AD5" w:rsidRDefault="00413AD5">
      <w:r>
        <w:separator/>
      </w:r>
    </w:p>
  </w:endnote>
  <w:endnote w:type="continuationSeparator" w:id="0">
    <w:p w14:paraId="73352923" w14:textId="77777777" w:rsidR="00413AD5" w:rsidRDefault="00413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1CB71" w14:textId="77777777" w:rsidR="00413AD5" w:rsidRDefault="00413AD5">
      <w:r>
        <w:separator/>
      </w:r>
    </w:p>
  </w:footnote>
  <w:footnote w:type="continuationSeparator" w:id="0">
    <w:p w14:paraId="2F6F6C24" w14:textId="77777777" w:rsidR="00413AD5" w:rsidRDefault="00413A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6ADA9DE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B4A245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8A7CF5"/>
    <w:multiLevelType w:val="hybridMultilevel"/>
    <w:tmpl w:val="0CD47328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075D2FF1"/>
    <w:multiLevelType w:val="hybridMultilevel"/>
    <w:tmpl w:val="E91092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E5DC5"/>
    <w:multiLevelType w:val="hybridMultilevel"/>
    <w:tmpl w:val="57223F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64891"/>
    <w:multiLevelType w:val="multilevel"/>
    <w:tmpl w:val="8EB89D5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452"/>
        </w:tabs>
        <w:ind w:left="7452" w:hanging="432"/>
      </w:pPr>
      <w:rPr>
        <w:rFonts w:hint="default"/>
      </w:rPr>
    </w:lvl>
    <w:lvl w:ilvl="2">
      <w:start w:val="1"/>
      <w:numFmt w:val="decimal"/>
      <w:pStyle w:val="Rubrik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228F0D5D"/>
    <w:multiLevelType w:val="hybridMultilevel"/>
    <w:tmpl w:val="C2D299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B6D6D"/>
    <w:multiLevelType w:val="hybridMultilevel"/>
    <w:tmpl w:val="88243E1A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29FA12BC"/>
    <w:multiLevelType w:val="multilevel"/>
    <w:tmpl w:val="E2440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BB2CC7"/>
    <w:multiLevelType w:val="hybridMultilevel"/>
    <w:tmpl w:val="280230C2"/>
    <w:lvl w:ilvl="0" w:tplc="956A73A0">
      <w:start w:val="1"/>
      <w:numFmt w:val="decimal"/>
      <w:pStyle w:val="Bild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B8709E"/>
    <w:multiLevelType w:val="hybridMultilevel"/>
    <w:tmpl w:val="7CE4A78E"/>
    <w:lvl w:ilvl="0" w:tplc="92487F0C">
      <w:start w:val="1"/>
      <w:numFmt w:val="decimal"/>
      <w:pStyle w:val="Tabel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906D5F"/>
    <w:multiLevelType w:val="hybridMultilevel"/>
    <w:tmpl w:val="497C80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A5F34"/>
    <w:multiLevelType w:val="hybridMultilevel"/>
    <w:tmpl w:val="32D0C4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26E24"/>
    <w:multiLevelType w:val="hybridMultilevel"/>
    <w:tmpl w:val="5A7EF5D8"/>
    <w:lvl w:ilvl="0" w:tplc="027C860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58451526"/>
    <w:multiLevelType w:val="multilevel"/>
    <w:tmpl w:val="FAF2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063468"/>
    <w:multiLevelType w:val="multilevel"/>
    <w:tmpl w:val="DEDE879E"/>
    <w:lvl w:ilvl="0">
      <w:start w:val="1"/>
      <w:numFmt w:val="decimal"/>
      <w:pStyle w:val="Rubrik1"/>
      <w:lvlText w:val="%1."/>
      <w:lvlJc w:val="left"/>
      <w:pPr>
        <w:ind w:left="1060" w:hanging="360"/>
      </w:pPr>
    </w:lvl>
    <w:lvl w:ilvl="1">
      <w:start w:val="1"/>
      <w:numFmt w:val="decimal"/>
      <w:isLgl/>
      <w:lvlText w:val="%1.%2"/>
      <w:lvlJc w:val="left"/>
      <w:pPr>
        <w:ind w:left="11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0" w:hanging="1800"/>
      </w:pPr>
      <w:rPr>
        <w:rFonts w:hint="default"/>
      </w:rPr>
    </w:lvl>
  </w:abstractNum>
  <w:abstractNum w:abstractNumId="16" w15:restartNumberingAfterBreak="0">
    <w:nsid w:val="75051808"/>
    <w:multiLevelType w:val="hybridMultilevel"/>
    <w:tmpl w:val="5EC088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6"/>
  </w:num>
  <w:num w:numId="5">
    <w:abstractNumId w:val="4"/>
  </w:num>
  <w:num w:numId="6">
    <w:abstractNumId w:val="3"/>
  </w:num>
  <w:num w:numId="7">
    <w:abstractNumId w:val="16"/>
  </w:num>
  <w:num w:numId="8">
    <w:abstractNumId w:val="5"/>
    <w:lvlOverride w:ilvl="0">
      <w:startOverride w:val="1"/>
    </w:lvlOverride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  <w:num w:numId="13">
    <w:abstractNumId w:val="12"/>
  </w:num>
  <w:num w:numId="14">
    <w:abstractNumId w:val="13"/>
  </w:num>
  <w:num w:numId="15">
    <w:abstractNumId w:val="15"/>
  </w:num>
  <w:num w:numId="16">
    <w:abstractNumId w:val="15"/>
    <w:lvlOverride w:ilvl="0">
      <w:startOverride w:val="1"/>
    </w:lvlOverride>
  </w:num>
  <w:num w:numId="17">
    <w:abstractNumId w:val="0"/>
  </w:num>
  <w:num w:numId="18">
    <w:abstractNumId w:val="14"/>
  </w:num>
  <w:num w:numId="19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2289">
      <o:colormenu v:ext="edit" fillcolor="whit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27A"/>
    <w:rsid w:val="00002859"/>
    <w:rsid w:val="000122AA"/>
    <w:rsid w:val="00012DB3"/>
    <w:rsid w:val="00021699"/>
    <w:rsid w:val="00022448"/>
    <w:rsid w:val="0002774B"/>
    <w:rsid w:val="00030E1C"/>
    <w:rsid w:val="00032BAC"/>
    <w:rsid w:val="00044E85"/>
    <w:rsid w:val="000520D3"/>
    <w:rsid w:val="00056677"/>
    <w:rsid w:val="00062705"/>
    <w:rsid w:val="000A4F50"/>
    <w:rsid w:val="000C198A"/>
    <w:rsid w:val="000F1D0F"/>
    <w:rsid w:val="001070E8"/>
    <w:rsid w:val="00127F38"/>
    <w:rsid w:val="001373B3"/>
    <w:rsid w:val="00156849"/>
    <w:rsid w:val="00165A31"/>
    <w:rsid w:val="00165C6F"/>
    <w:rsid w:val="001B336D"/>
    <w:rsid w:val="001B6F8F"/>
    <w:rsid w:val="001C6D7A"/>
    <w:rsid w:val="001F6925"/>
    <w:rsid w:val="00211321"/>
    <w:rsid w:val="002134AD"/>
    <w:rsid w:val="00221BE8"/>
    <w:rsid w:val="00222CE4"/>
    <w:rsid w:val="002362A9"/>
    <w:rsid w:val="00243F0C"/>
    <w:rsid w:val="00250B28"/>
    <w:rsid w:val="002647F9"/>
    <w:rsid w:val="00270EDC"/>
    <w:rsid w:val="00271FC7"/>
    <w:rsid w:val="0027268D"/>
    <w:rsid w:val="002B6E8C"/>
    <w:rsid w:val="002D027A"/>
    <w:rsid w:val="003459DD"/>
    <w:rsid w:val="00363318"/>
    <w:rsid w:val="00373B75"/>
    <w:rsid w:val="00375F5F"/>
    <w:rsid w:val="003D1A23"/>
    <w:rsid w:val="00413AD5"/>
    <w:rsid w:val="00423F0A"/>
    <w:rsid w:val="0044667D"/>
    <w:rsid w:val="00464885"/>
    <w:rsid w:val="004A2EC3"/>
    <w:rsid w:val="004B41D8"/>
    <w:rsid w:val="00512693"/>
    <w:rsid w:val="005165DB"/>
    <w:rsid w:val="0052380D"/>
    <w:rsid w:val="00596687"/>
    <w:rsid w:val="005A1875"/>
    <w:rsid w:val="005A1CED"/>
    <w:rsid w:val="005A6A76"/>
    <w:rsid w:val="005B09D7"/>
    <w:rsid w:val="005C0D74"/>
    <w:rsid w:val="005D5974"/>
    <w:rsid w:val="005F29D4"/>
    <w:rsid w:val="0062284D"/>
    <w:rsid w:val="00624920"/>
    <w:rsid w:val="00637754"/>
    <w:rsid w:val="0069435A"/>
    <w:rsid w:val="006944AB"/>
    <w:rsid w:val="006A4A8B"/>
    <w:rsid w:val="006B6B29"/>
    <w:rsid w:val="00764A09"/>
    <w:rsid w:val="007B69DA"/>
    <w:rsid w:val="00800BA7"/>
    <w:rsid w:val="00853178"/>
    <w:rsid w:val="0085759A"/>
    <w:rsid w:val="0087193E"/>
    <w:rsid w:val="00876BD8"/>
    <w:rsid w:val="00897122"/>
    <w:rsid w:val="008D3CBE"/>
    <w:rsid w:val="00903030"/>
    <w:rsid w:val="00920F17"/>
    <w:rsid w:val="0094267B"/>
    <w:rsid w:val="00944DC6"/>
    <w:rsid w:val="00957E42"/>
    <w:rsid w:val="00987F61"/>
    <w:rsid w:val="009A62D9"/>
    <w:rsid w:val="009D4503"/>
    <w:rsid w:val="009D5DF2"/>
    <w:rsid w:val="009E4B63"/>
    <w:rsid w:val="009E4C05"/>
    <w:rsid w:val="009E6888"/>
    <w:rsid w:val="00A21E9D"/>
    <w:rsid w:val="00A3560B"/>
    <w:rsid w:val="00A46CC8"/>
    <w:rsid w:val="00A67EBD"/>
    <w:rsid w:val="00A914F1"/>
    <w:rsid w:val="00AD2D95"/>
    <w:rsid w:val="00AF156B"/>
    <w:rsid w:val="00B03022"/>
    <w:rsid w:val="00B31E35"/>
    <w:rsid w:val="00B5043D"/>
    <w:rsid w:val="00B63CCE"/>
    <w:rsid w:val="00B64686"/>
    <w:rsid w:val="00B65579"/>
    <w:rsid w:val="00B8753E"/>
    <w:rsid w:val="00B95F92"/>
    <w:rsid w:val="00BB6057"/>
    <w:rsid w:val="00BE0CB1"/>
    <w:rsid w:val="00BE2177"/>
    <w:rsid w:val="00C015B8"/>
    <w:rsid w:val="00C05AE2"/>
    <w:rsid w:val="00C15E99"/>
    <w:rsid w:val="00C37304"/>
    <w:rsid w:val="00C95EA8"/>
    <w:rsid w:val="00CA14D7"/>
    <w:rsid w:val="00CA5543"/>
    <w:rsid w:val="00CB4C17"/>
    <w:rsid w:val="00CD46B4"/>
    <w:rsid w:val="00CE0E38"/>
    <w:rsid w:val="00CE462C"/>
    <w:rsid w:val="00D137CB"/>
    <w:rsid w:val="00D31E1F"/>
    <w:rsid w:val="00D54F17"/>
    <w:rsid w:val="00D629B4"/>
    <w:rsid w:val="00D8130B"/>
    <w:rsid w:val="00D852AB"/>
    <w:rsid w:val="00DB2DD9"/>
    <w:rsid w:val="00DB6E3C"/>
    <w:rsid w:val="00DE0C46"/>
    <w:rsid w:val="00E41AA5"/>
    <w:rsid w:val="00E563C7"/>
    <w:rsid w:val="00E9255F"/>
    <w:rsid w:val="00E92DD5"/>
    <w:rsid w:val="00EA78F4"/>
    <w:rsid w:val="00EB5181"/>
    <w:rsid w:val="00EC771B"/>
    <w:rsid w:val="00F5661E"/>
    <w:rsid w:val="00F97194"/>
    <w:rsid w:val="00FB296D"/>
    <w:rsid w:val="00FC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enu v:ext="edit" fillcolor="white" strokecolor="none"/>
    </o:shapedefaults>
    <o:shapelayout v:ext="edit">
      <o:idmap v:ext="edit" data="1"/>
    </o:shapelayout>
  </w:shapeDefaults>
  <w:decimalSymbol w:val=","/>
  <w:listSeparator w:val=";"/>
  <w14:docId w14:val="608565CA"/>
  <w15:docId w15:val="{98A05CD5-22CE-465A-B2D8-722758D72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7F9"/>
    <w:rPr>
      <w:sz w:val="24"/>
      <w:szCs w:val="24"/>
      <w:lang w:val="en-GB" w:eastAsia="en-US"/>
    </w:rPr>
  </w:style>
  <w:style w:type="paragraph" w:styleId="Rubrik1">
    <w:name w:val="heading 1"/>
    <w:basedOn w:val="Normal"/>
    <w:next w:val="Normal"/>
    <w:link w:val="Rubrik1Char"/>
    <w:autoRedefine/>
    <w:qFormat/>
    <w:rsid w:val="00413AD5"/>
    <w:pPr>
      <w:keepNext/>
      <w:numPr>
        <w:numId w:val="15"/>
      </w:numPr>
      <w:tabs>
        <w:tab w:val="left" w:pos="720"/>
      </w:tabs>
      <w:spacing w:after="480"/>
      <w:outlineLvl w:val="0"/>
    </w:pPr>
    <w:rPr>
      <w:rFonts w:cs="Arial"/>
      <w:b/>
      <w:bCs/>
      <w:kern w:val="32"/>
      <w:sz w:val="40"/>
      <w:szCs w:val="36"/>
      <w:lang w:val="sv-SE"/>
    </w:rPr>
  </w:style>
  <w:style w:type="paragraph" w:styleId="Rubrik2">
    <w:name w:val="heading 2"/>
    <w:basedOn w:val="Normal"/>
    <w:next w:val="Normal"/>
    <w:autoRedefine/>
    <w:qFormat/>
    <w:rsid w:val="00002859"/>
    <w:pPr>
      <w:keepNext/>
      <w:spacing w:before="480" w:after="60" w:line="360" w:lineRule="auto"/>
      <w:outlineLvl w:val="1"/>
    </w:pPr>
    <w:rPr>
      <w:rFonts w:ascii="Times" w:hAnsi="Times" w:cs="Arial"/>
      <w:b/>
      <w:bCs/>
      <w:iCs/>
      <w:sz w:val="28"/>
      <w:szCs w:val="36"/>
      <w:lang w:val="sv-SE"/>
    </w:rPr>
  </w:style>
  <w:style w:type="paragraph" w:styleId="Rubrik3">
    <w:name w:val="heading 3"/>
    <w:basedOn w:val="Normal"/>
    <w:next w:val="Normal"/>
    <w:autoRedefine/>
    <w:qFormat/>
    <w:rsid w:val="002647F9"/>
    <w:pPr>
      <w:keepNext/>
      <w:numPr>
        <w:ilvl w:val="2"/>
        <w:numId w:val="1"/>
      </w:numPr>
      <w:tabs>
        <w:tab w:val="clear" w:pos="1440"/>
        <w:tab w:val="num" w:pos="720"/>
      </w:tabs>
      <w:spacing w:before="360" w:after="240"/>
      <w:ind w:left="0" w:firstLine="0"/>
      <w:outlineLvl w:val="2"/>
    </w:pPr>
    <w:rPr>
      <w:rFonts w:cs="Arial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Char1">
    <w:name w:val="Char1"/>
    <w:basedOn w:val="Standardstycketeckensnitt"/>
    <w:rsid w:val="002647F9"/>
    <w:rPr>
      <w:rFonts w:cs="Arial"/>
      <w:b/>
      <w:bCs/>
      <w:kern w:val="32"/>
      <w:sz w:val="40"/>
      <w:szCs w:val="36"/>
      <w:lang w:val="sv-SE" w:eastAsia="en-US" w:bidi="ar-SA"/>
    </w:rPr>
  </w:style>
  <w:style w:type="character" w:customStyle="1" w:styleId="Char">
    <w:name w:val="Char"/>
    <w:basedOn w:val="Standardstycketeckensnitt"/>
    <w:rsid w:val="002647F9"/>
    <w:rPr>
      <w:rFonts w:ascii="Times" w:hAnsi="Times" w:cs="Arial"/>
      <w:b/>
      <w:bCs/>
      <w:iCs/>
      <w:sz w:val="28"/>
      <w:szCs w:val="36"/>
      <w:lang w:val="sv-SE" w:eastAsia="en-US" w:bidi="ar-SA"/>
    </w:rPr>
  </w:style>
  <w:style w:type="character" w:customStyle="1" w:styleId="Rubrik3Char">
    <w:name w:val="Rubrik 3 Char"/>
    <w:basedOn w:val="Standardstycketeckensnitt"/>
    <w:rsid w:val="002647F9"/>
    <w:rPr>
      <w:rFonts w:cs="Arial"/>
      <w:b/>
      <w:bCs/>
      <w:sz w:val="24"/>
      <w:szCs w:val="24"/>
      <w:lang w:val="en-US" w:eastAsia="en-US" w:bidi="ar-SA"/>
    </w:rPr>
  </w:style>
  <w:style w:type="paragraph" w:styleId="Brdtext">
    <w:name w:val="Body Text"/>
    <w:basedOn w:val="Normal"/>
    <w:rsid w:val="002647F9"/>
    <w:pPr>
      <w:spacing w:after="240"/>
    </w:pPr>
    <w:rPr>
      <w:lang w:val="sv-SE" w:eastAsia="sv-SE"/>
    </w:rPr>
  </w:style>
  <w:style w:type="paragraph" w:styleId="Sidfot">
    <w:name w:val="footer"/>
    <w:basedOn w:val="Normal"/>
    <w:rsid w:val="002647F9"/>
    <w:pPr>
      <w:tabs>
        <w:tab w:val="center" w:pos="4536"/>
        <w:tab w:val="right" w:pos="9072"/>
      </w:tabs>
    </w:pPr>
    <w:rPr>
      <w:rFonts w:ascii="Arial" w:hAnsi="Arial"/>
      <w:sz w:val="18"/>
      <w:lang w:val="sv-SE" w:eastAsia="sv-SE"/>
    </w:rPr>
  </w:style>
  <w:style w:type="character" w:styleId="Sidnummer">
    <w:name w:val="page number"/>
    <w:basedOn w:val="Standardstycketeckensnitt"/>
    <w:rsid w:val="002647F9"/>
    <w:rPr>
      <w:rFonts w:ascii="Times New Roman" w:hAnsi="Times New Roman"/>
      <w:sz w:val="20"/>
      <w:szCs w:val="20"/>
    </w:rPr>
  </w:style>
  <w:style w:type="paragraph" w:customStyle="1" w:styleId="Rubrikmallfrord">
    <w:name w:val="Rubrikmall_förord"/>
    <w:basedOn w:val="Brdtext"/>
    <w:rsid w:val="002647F9"/>
    <w:rPr>
      <w:b/>
      <w:sz w:val="36"/>
    </w:rPr>
  </w:style>
  <w:style w:type="paragraph" w:customStyle="1" w:styleId="Rubrikmall">
    <w:name w:val="Rubrikmall"/>
    <w:basedOn w:val="Rubrik1"/>
    <w:rsid w:val="002647F9"/>
    <w:pPr>
      <w:numPr>
        <w:numId w:val="0"/>
      </w:numPr>
      <w:jc w:val="right"/>
    </w:pPr>
    <w:rPr>
      <w:sz w:val="72"/>
      <w:szCs w:val="72"/>
    </w:rPr>
  </w:style>
  <w:style w:type="paragraph" w:styleId="Innehll1">
    <w:name w:val="toc 1"/>
    <w:basedOn w:val="Normal"/>
    <w:next w:val="Normal"/>
    <w:autoRedefine/>
    <w:uiPriority w:val="39"/>
    <w:rsid w:val="002647F9"/>
    <w:pPr>
      <w:tabs>
        <w:tab w:val="left" w:pos="480"/>
        <w:tab w:val="right" w:leader="dot" w:pos="8630"/>
      </w:tabs>
      <w:spacing w:after="100" w:afterAutospacing="1"/>
    </w:pPr>
    <w:rPr>
      <w:rFonts w:cs="Arial"/>
      <w:b/>
      <w:noProof/>
      <w:lang w:val="sv-SE"/>
    </w:rPr>
  </w:style>
  <w:style w:type="paragraph" w:styleId="Innehll2">
    <w:name w:val="toc 2"/>
    <w:basedOn w:val="Normal"/>
    <w:next w:val="Normal"/>
    <w:autoRedefine/>
    <w:uiPriority w:val="39"/>
    <w:rsid w:val="002647F9"/>
    <w:pPr>
      <w:tabs>
        <w:tab w:val="left" w:pos="960"/>
        <w:tab w:val="right" w:leader="dot" w:pos="8630"/>
      </w:tabs>
      <w:spacing w:after="120"/>
      <w:ind w:left="238"/>
    </w:pPr>
    <w:rPr>
      <w:rFonts w:cs="Arial"/>
      <w:noProof/>
      <w:sz w:val="22"/>
      <w:szCs w:val="22"/>
    </w:rPr>
  </w:style>
  <w:style w:type="paragraph" w:styleId="Innehll3">
    <w:name w:val="toc 3"/>
    <w:basedOn w:val="Normal"/>
    <w:next w:val="Normal"/>
    <w:autoRedefine/>
    <w:semiHidden/>
    <w:rsid w:val="002647F9"/>
    <w:pPr>
      <w:tabs>
        <w:tab w:val="left" w:pos="1440"/>
        <w:tab w:val="right" w:leader="dot" w:pos="8630"/>
      </w:tabs>
      <w:ind w:left="482"/>
    </w:pPr>
    <w:rPr>
      <w:rFonts w:cs="Arial"/>
      <w:noProof/>
      <w:sz w:val="20"/>
      <w:szCs w:val="20"/>
      <w:lang w:val="sv-SE"/>
    </w:rPr>
  </w:style>
  <w:style w:type="paragraph" w:styleId="Sidhuvud">
    <w:name w:val="header"/>
    <w:basedOn w:val="Normal"/>
    <w:rsid w:val="002647F9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character" w:styleId="Hyperlnk">
    <w:name w:val="Hyperlink"/>
    <w:basedOn w:val="Standardstycketeckensnitt"/>
    <w:uiPriority w:val="99"/>
    <w:rsid w:val="002647F9"/>
    <w:rPr>
      <w:color w:val="0000FF"/>
      <w:u w:val="single"/>
    </w:rPr>
  </w:style>
  <w:style w:type="paragraph" w:customStyle="1" w:styleId="Bild">
    <w:name w:val="Bild"/>
    <w:basedOn w:val="Normal"/>
    <w:rsid w:val="002647F9"/>
    <w:pPr>
      <w:numPr>
        <w:numId w:val="2"/>
      </w:numPr>
    </w:pPr>
    <w:rPr>
      <w:rFonts w:ascii="Arial" w:hAnsi="Arial"/>
      <w:sz w:val="20"/>
    </w:rPr>
  </w:style>
  <w:style w:type="paragraph" w:customStyle="1" w:styleId="Tabell">
    <w:name w:val="Tabell"/>
    <w:basedOn w:val="Normal"/>
    <w:rsid w:val="002647F9"/>
    <w:pPr>
      <w:numPr>
        <w:numId w:val="3"/>
      </w:numPr>
    </w:pPr>
    <w:rPr>
      <w:rFonts w:ascii="Arial" w:hAnsi="Arial"/>
      <w:sz w:val="20"/>
    </w:rPr>
  </w:style>
  <w:style w:type="paragraph" w:styleId="Dokumentversikt">
    <w:name w:val="Document Map"/>
    <w:basedOn w:val="Normal"/>
    <w:semiHidden/>
    <w:rsid w:val="002647F9"/>
    <w:pPr>
      <w:shd w:val="clear" w:color="auto" w:fill="000080"/>
    </w:pPr>
    <w:rPr>
      <w:rFonts w:ascii="Tahoma" w:hAnsi="Tahoma" w:cs="Tahoma"/>
    </w:rPr>
  </w:style>
  <w:style w:type="paragraph" w:styleId="Ballongtext">
    <w:name w:val="Balloon Text"/>
    <w:basedOn w:val="Normal"/>
    <w:semiHidden/>
    <w:rsid w:val="007B69D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5165DB"/>
    <w:pPr>
      <w:spacing w:line="300" w:lineRule="exact"/>
      <w:ind w:left="720"/>
      <w:contextualSpacing/>
    </w:pPr>
    <w:rPr>
      <w:sz w:val="22"/>
      <w:lang w:val="sv-SE" w:eastAsia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41AA5"/>
    <w:pPr>
      <w:keepLines/>
      <w:numPr>
        <w:numId w:val="0"/>
      </w:numPr>
      <w:tabs>
        <w:tab w:val="clear" w:pos="72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LptextMERA">
    <w:name w:val="Löptext MERA"/>
    <w:basedOn w:val="Normal"/>
    <w:link w:val="LptextMERAChar"/>
    <w:rsid w:val="005A1875"/>
    <w:pPr>
      <w:spacing w:before="60" w:after="60"/>
      <w:ind w:left="1418"/>
    </w:pPr>
    <w:rPr>
      <w:sz w:val="22"/>
      <w:szCs w:val="20"/>
      <w:lang w:val="sv-SE"/>
    </w:rPr>
  </w:style>
  <w:style w:type="paragraph" w:customStyle="1" w:styleId="Tipstext">
    <w:name w:val="Tipstext"/>
    <w:basedOn w:val="LptextMERA"/>
    <w:link w:val="TipstextChar"/>
    <w:rsid w:val="005A1875"/>
    <w:rPr>
      <w:i/>
      <w:color w:val="800000"/>
    </w:rPr>
  </w:style>
  <w:style w:type="character" w:customStyle="1" w:styleId="LptextMERAChar">
    <w:name w:val="Löptext MERA Char"/>
    <w:basedOn w:val="Standardstycketeckensnitt"/>
    <w:link w:val="LptextMERA"/>
    <w:rsid w:val="005A1875"/>
    <w:rPr>
      <w:sz w:val="22"/>
      <w:lang w:eastAsia="en-US"/>
    </w:rPr>
  </w:style>
  <w:style w:type="character" w:customStyle="1" w:styleId="TipstextChar">
    <w:name w:val="Tipstext Char"/>
    <w:basedOn w:val="LptextMERAChar"/>
    <w:link w:val="Tipstext"/>
    <w:rsid w:val="005A1875"/>
    <w:rPr>
      <w:i/>
      <w:color w:val="800000"/>
      <w:sz w:val="22"/>
      <w:lang w:eastAsia="en-US"/>
    </w:rPr>
  </w:style>
  <w:style w:type="character" w:styleId="Kommentarsreferens">
    <w:name w:val="annotation reference"/>
    <w:basedOn w:val="Standardstycketeckensnitt"/>
    <w:rsid w:val="005A1875"/>
    <w:rPr>
      <w:sz w:val="16"/>
      <w:szCs w:val="16"/>
    </w:rPr>
  </w:style>
  <w:style w:type="paragraph" w:styleId="Kommentarer">
    <w:name w:val="annotation text"/>
    <w:basedOn w:val="Normal"/>
    <w:link w:val="KommentarerChar"/>
    <w:rsid w:val="005A1875"/>
    <w:rPr>
      <w:sz w:val="20"/>
      <w:szCs w:val="20"/>
      <w:lang w:val="sv-SE"/>
    </w:rPr>
  </w:style>
  <w:style w:type="character" w:customStyle="1" w:styleId="KommentarerChar">
    <w:name w:val="Kommentarer Char"/>
    <w:basedOn w:val="Standardstycketeckensnitt"/>
    <w:link w:val="Kommentarer"/>
    <w:rsid w:val="005A1875"/>
    <w:rPr>
      <w:lang w:eastAsia="en-US"/>
    </w:rPr>
  </w:style>
  <w:style w:type="character" w:styleId="Stark">
    <w:name w:val="Strong"/>
    <w:basedOn w:val="Standardstycketeckensnitt"/>
    <w:uiPriority w:val="22"/>
    <w:qFormat/>
    <w:rsid w:val="00044E85"/>
    <w:rPr>
      <w:b/>
      <w:bCs/>
    </w:rPr>
  </w:style>
  <w:style w:type="paragraph" w:customStyle="1" w:styleId="brdtext0">
    <w:name w:val="_brödtext"/>
    <w:basedOn w:val="Normal"/>
    <w:rsid w:val="00BE2177"/>
    <w:rPr>
      <w:sz w:val="20"/>
      <w:lang w:val="sv-SE" w:eastAsia="sv-SE"/>
    </w:rPr>
  </w:style>
  <w:style w:type="paragraph" w:styleId="Punktlista">
    <w:name w:val="List Bullet"/>
    <w:basedOn w:val="Normal"/>
    <w:autoRedefine/>
    <w:rsid w:val="00BE2177"/>
    <w:pPr>
      <w:numPr>
        <w:numId w:val="12"/>
      </w:numPr>
    </w:pPr>
    <w:rPr>
      <w:lang w:val="sv-SE" w:eastAsia="sv-SE"/>
    </w:rPr>
  </w:style>
  <w:style w:type="paragraph" w:customStyle="1" w:styleId="Sammanfattning">
    <w:name w:val="Sammanfattning"/>
    <w:basedOn w:val="Normal"/>
    <w:rsid w:val="00BE2177"/>
    <w:pPr>
      <w:spacing w:before="120" w:after="360"/>
    </w:pPr>
    <w:rPr>
      <w:b/>
      <w:sz w:val="20"/>
      <w:lang w:val="sv-SE" w:eastAsia="sv-SE"/>
    </w:rPr>
  </w:style>
  <w:style w:type="paragraph" w:customStyle="1" w:styleId="Figurtext">
    <w:name w:val="Figurtext"/>
    <w:basedOn w:val="Normal"/>
    <w:rsid w:val="00BE2177"/>
    <w:pPr>
      <w:spacing w:before="120"/>
    </w:pPr>
    <w:rPr>
      <w:b/>
      <w:sz w:val="20"/>
      <w:lang w:val="sv-SE" w:eastAsia="sv-SE"/>
    </w:rPr>
  </w:style>
  <w:style w:type="character" w:customStyle="1" w:styleId="Rubrik1Char">
    <w:name w:val="Rubrik 1 Char"/>
    <w:basedOn w:val="Standardstycketeckensnitt"/>
    <w:link w:val="Rubrik1"/>
    <w:rsid w:val="00413AD5"/>
    <w:rPr>
      <w:rFonts w:cs="Arial"/>
      <w:b/>
      <w:bCs/>
      <w:kern w:val="32"/>
      <w:sz w:val="40"/>
      <w:szCs w:val="36"/>
      <w:lang w:eastAsia="en-US"/>
    </w:rPr>
  </w:style>
  <w:style w:type="table" w:styleId="Tabellrutnt">
    <w:name w:val="Table Grid"/>
    <w:basedOn w:val="Normaltabell"/>
    <w:uiPriority w:val="59"/>
    <w:rsid w:val="009E6888"/>
    <w:rPr>
      <w:rFonts w:ascii="Arial" w:eastAsia="Cambria" w:hAnsi="Arial"/>
      <w:color w:val="000000"/>
      <w:sz w:val="18"/>
      <w:szCs w:val="1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reradlista">
    <w:name w:val="List Number"/>
    <w:basedOn w:val="Normal"/>
    <w:uiPriority w:val="99"/>
    <w:unhideWhenUsed/>
    <w:qFormat/>
    <w:rsid w:val="009E6888"/>
    <w:pPr>
      <w:widowControl w:val="0"/>
      <w:numPr>
        <w:numId w:val="17"/>
      </w:numPr>
      <w:tabs>
        <w:tab w:val="clear" w:pos="360"/>
        <w:tab w:val="num" w:pos="540"/>
      </w:tabs>
      <w:spacing w:line="260" w:lineRule="exact"/>
      <w:ind w:left="794" w:hanging="284"/>
    </w:pPr>
    <w:rPr>
      <w:rFonts w:ascii="Arial" w:eastAsia="Cambria" w:hAnsi="Arial"/>
      <w:color w:val="000000"/>
      <w:sz w:val="18"/>
      <w:szCs w:val="18"/>
      <w:lang w:val="sv-SE"/>
    </w:rPr>
  </w:style>
  <w:style w:type="character" w:customStyle="1" w:styleId="shorttext">
    <w:name w:val="short_text"/>
    <w:basedOn w:val="Standardstycketeckensnitt"/>
    <w:rsid w:val="00B87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2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6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5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6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9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9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7298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1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96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3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9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nnova.se/ff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heorin_m\Lokala%20inst&#228;llningar\Temporary%20Internet%20Files\OLK9\Rapoortmall%20IVSS%20060322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E62F9-20C1-4E1F-BA7C-D3FB235BD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Rapoortmall IVSS 060322</Template>
  <TotalTime>1</TotalTime>
  <Pages>4</Pages>
  <Words>421</Words>
  <Characters>3154</Characters>
  <Application>Microsoft Office Word</Application>
  <DocSecurity>4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Sammanfattning</vt:lpstr>
    </vt:vector>
  </TitlesOfParts>
  <Company>IVSS</Company>
  <LinksUpToDate>false</LinksUpToDate>
  <CharactersWithSpaces>3568</CharactersWithSpaces>
  <SharedDoc>false</SharedDoc>
  <HLinks>
    <vt:vector size="30" baseType="variant">
      <vt:variant>
        <vt:i4>1572944</vt:i4>
      </vt:variant>
      <vt:variant>
        <vt:i4>24</vt:i4>
      </vt:variant>
      <vt:variant>
        <vt:i4>0</vt:i4>
      </vt:variant>
      <vt:variant>
        <vt:i4>5</vt:i4>
      </vt:variant>
      <vt:variant>
        <vt:lpwstr>http://www.vinnova.se/sv/ffi/</vt:lpwstr>
      </vt:variant>
      <vt:variant>
        <vt:lpwstr/>
      </vt:variant>
      <vt:variant>
        <vt:i4>1310774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_Toc130026564</vt:lpwstr>
      </vt:variant>
      <vt:variant>
        <vt:i4>1310774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_Toc130026563</vt:lpwstr>
      </vt:variant>
      <vt:variant>
        <vt:i4>1310774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_Toc130026562</vt:lpwstr>
      </vt:variant>
      <vt:variant>
        <vt:i4>7995430</vt:i4>
      </vt:variant>
      <vt:variant>
        <vt:i4>0</vt:i4>
      </vt:variant>
      <vt:variant>
        <vt:i4>0</vt:i4>
      </vt:variant>
      <vt:variant>
        <vt:i4>5</vt:i4>
      </vt:variant>
      <vt:variant>
        <vt:lpwstr>http://www.ivss.se/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Sammanfattning</dc:title>
  <dc:subject/>
  <dc:creator>Theorin_m</dc:creator>
  <cp:keywords/>
  <cp:lastModifiedBy>Christina Kvarnström</cp:lastModifiedBy>
  <cp:revision>2</cp:revision>
  <cp:lastPrinted>2015-01-26T13:21:00Z</cp:lastPrinted>
  <dcterms:created xsi:type="dcterms:W3CDTF">2017-03-10T07:24:00Z</dcterms:created>
  <dcterms:modified xsi:type="dcterms:W3CDTF">2017-03-10T07:24:00Z</dcterms:modified>
</cp:coreProperties>
</file>